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8CE87" w14:textId="77777777" w:rsidR="006A3CE5" w:rsidRDefault="0062583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FA79338" wp14:editId="2AC7941A">
                <wp:simplePos x="0" y="0"/>
                <wp:positionH relativeFrom="page">
                  <wp:posOffset>3338513</wp:posOffset>
                </wp:positionH>
                <wp:positionV relativeFrom="page">
                  <wp:posOffset>-66039</wp:posOffset>
                </wp:positionV>
                <wp:extent cx="1099820" cy="966470"/>
                <wp:effectExtent l="0" t="0" r="0" b="0"/>
                <wp:wrapNone/>
                <wp:docPr id="599" name="Group 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9820" cy="966470"/>
                          <a:chOff x="4796090" y="3296765"/>
                          <a:chExt cx="1099820" cy="96647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4796090" y="3296765"/>
                            <a:ext cx="1099820" cy="966470"/>
                            <a:chOff x="4796090" y="3296765"/>
                            <a:chExt cx="1099820" cy="966470"/>
                          </a:xfrm>
                        </wpg:grpSpPr>
                        <wps:wsp>
                          <wps:cNvPr id="2" name="Rectangle 2"/>
                          <wps:cNvSpPr/>
                          <wps:spPr>
                            <a:xfrm>
                              <a:off x="4796090" y="3296765"/>
                              <a:ext cx="1099800" cy="966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76FDE2" w14:textId="77777777" w:rsidR="006A3CE5" w:rsidRDefault="006A3CE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oup 3"/>
                          <wpg:cNvGrpSpPr/>
                          <wpg:grpSpPr>
                            <a:xfrm>
                              <a:off x="4796090" y="3296765"/>
                              <a:ext cx="1099820" cy="966470"/>
                              <a:chOff x="4796090" y="3296765"/>
                              <a:chExt cx="1099820" cy="966470"/>
                            </a:xfrm>
                          </wpg:grpSpPr>
                          <wps:wsp>
                            <wps:cNvPr id="4" name="Rectangle 4"/>
                            <wps:cNvSpPr/>
                            <wps:spPr>
                              <a:xfrm>
                                <a:off x="4796090" y="3296765"/>
                                <a:ext cx="1099800" cy="966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5E8F004" w14:textId="77777777" w:rsidR="006A3CE5" w:rsidRDefault="006A3CE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4796090" y="3296765"/>
                                <a:ext cx="1099820" cy="966470"/>
                                <a:chOff x="0" y="-119326"/>
                                <a:chExt cx="1099931" cy="967466"/>
                              </a:xfrm>
                            </wpg:grpSpPr>
                            <wps:wsp>
                              <wps:cNvPr id="6" name="Rectangle 6"/>
                              <wps:cNvSpPr/>
                              <wps:spPr>
                                <a:xfrm>
                                  <a:off x="0" y="-119326"/>
                                  <a:ext cx="1099925" cy="967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04B2B9" w14:textId="77777777" w:rsidR="006A3CE5" w:rsidRDefault="006A3CE5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" name="Rectangle 7"/>
                              <wps:cNvSpPr/>
                              <wps:spPr>
                                <a:xfrm>
                                  <a:off x="0" y="-119326"/>
                                  <a:ext cx="1099931" cy="9674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8FDFDC" w14:textId="77777777" w:rsidR="006A3CE5" w:rsidRDefault="006A3CE5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" name="Shape 24"/>
                                <pic:cNvPicPr preferRelativeResize="0"/>
                              </pic:nvPicPr>
                              <pic:blipFill rotWithShape="1">
                                <a:blip r:embed="rId11">
                                  <a:alphaModFix/>
                                </a:blip>
                                <a:srcRect b="15143"/>
                                <a:stretch/>
                              </pic:blipFill>
                              <pic:spPr>
                                <a:xfrm>
                                  <a:off x="92765" y="153697"/>
                                  <a:ext cx="885825" cy="605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A79338" id="Group 599" o:spid="_x0000_s1026" style="position:absolute;margin-left:262.9pt;margin-top:-5.2pt;width:86.6pt;height:76.1pt;z-index:251658240;mso-position-horizontal-relative:page;mso-position-vertical-relative:page" coordorigin="47960,32967" coordsize="10998,9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">
                <v:group id="Group 1" o:spid="_x0000_s1027" style="position:absolute;left:47960;top:32967;width:10999;height:9665" coordorigin="47960,32967" coordsize="10998,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angle 2" o:spid="_x0000_s1028" style="position:absolute;left:47960;top:32967;width:10998;height:9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0876FDE2" w14:textId="77777777" w:rsidR="006A3CE5" w:rsidRDefault="006A3CE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3" o:spid="_x0000_s1029" style="position:absolute;left:47960;top:32967;width:10999;height:9665" coordorigin="47960,32967" coordsize="10998,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angle 4" o:spid="_x0000_s1030" style="position:absolute;left:47960;top:32967;width:10998;height:9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25E8F004" w14:textId="77777777" w:rsidR="006A3CE5" w:rsidRDefault="006A3CE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5" o:spid="_x0000_s1031" style="position:absolute;left:47960;top:32967;width:10999;height:9665" coordorigin=",-1193" coordsize="10999,9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rect id="Rectangle 6" o:spid="_x0000_s1032" style="position:absolute;top:-1193;width:10999;height:9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    <v:textbox inset="2.53958mm,2.53958mm,2.53958mm,2.53958mm">
                          <w:txbxContent>
                            <w:p w14:paraId="3A04B2B9" w14:textId="77777777" w:rsidR="006A3CE5" w:rsidRDefault="006A3CE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7" o:spid="_x0000_s1033" style="position:absolute;top:-1193;width:10999;height:9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" fillcolor="white [3201]" stroked="f">
                        <v:textbox inset="2.53958mm,2.53958mm,2.53958mm,2.53958mm">
                          <w:txbxContent>
                            <w:p w14:paraId="4F8FDFDC" w14:textId="77777777" w:rsidR="006A3CE5" w:rsidRDefault="006A3CE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24" o:spid="_x0000_s1034" type="#_x0000_t75" style="position:absolute;left:927;top:1536;width:8858;height:60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">
                        <v:imagedata r:id="rId12" o:title="" cropbottom="9924f"/>
                      </v:shape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14:paraId="79B7F54B" w14:textId="77777777" w:rsidR="006A3CE5" w:rsidRDefault="006A3CE5">
      <w:pPr>
        <w:rPr>
          <w:rFonts w:ascii="Verdana" w:eastAsia="Verdana" w:hAnsi="Verdana" w:cs="Verdana"/>
          <w:color w:val="C00000"/>
          <w:sz w:val="2"/>
          <w:szCs w:val="2"/>
        </w:rPr>
      </w:pPr>
    </w:p>
    <w:p w14:paraId="214A3FCD" w14:textId="77777777" w:rsidR="00A416F6" w:rsidRDefault="00A416F6" w:rsidP="00152B21">
      <w:pPr>
        <w:widowControl w:val="0"/>
        <w:spacing w:before="120" w:after="0" w:line="300" w:lineRule="auto"/>
        <w:jc w:val="center"/>
        <w:rPr>
          <w:smallCaps/>
          <w:color w:val="222222"/>
          <w:sz w:val="14"/>
          <w:szCs w:val="14"/>
        </w:rPr>
      </w:pPr>
    </w:p>
    <w:p w14:paraId="387E5132" w14:textId="77777777" w:rsidR="006A3CE5" w:rsidRPr="002737AC" w:rsidRDefault="007E3D9F" w:rsidP="0080356C">
      <w:pPr>
        <w:widowControl w:val="0"/>
        <w:spacing w:before="120" w:after="0" w:line="240" w:lineRule="auto"/>
        <w:jc w:val="center"/>
        <w:rPr>
          <w:rFonts w:ascii="Century Gothic" w:eastAsia="Century Gothic" w:hAnsi="Century Gothic" w:cs="Century Gothic"/>
          <w:b/>
          <w:smallCaps/>
          <w:w w:val="115"/>
          <w:sz w:val="24"/>
          <w:szCs w:val="24"/>
        </w:rPr>
      </w:pPr>
      <w:r w:rsidRPr="002737AC">
        <w:rPr>
          <w:rFonts w:ascii="Century Gothic" w:eastAsia="Century Gothic" w:hAnsi="Century Gothic" w:cs="Century Gothic"/>
          <w:b/>
          <w:smallCaps/>
          <w:color w:val="C00000"/>
          <w:w w:val="115"/>
          <w:sz w:val="40"/>
          <w:szCs w:val="40"/>
        </w:rPr>
        <w:br/>
      </w:r>
      <w:r w:rsidR="0062583C" w:rsidRPr="002737AC">
        <w:rPr>
          <w:rFonts w:ascii="Century Gothic" w:eastAsia="Century Gothic" w:hAnsi="Century Gothic" w:cs="Century Gothic"/>
          <w:b/>
          <w:smallCaps/>
          <w:color w:val="C00000"/>
          <w:w w:val="115"/>
          <w:sz w:val="40"/>
          <w:szCs w:val="40"/>
        </w:rPr>
        <w:t>MARYLAND HOMEOWNER ASSISTANCE FUND</w:t>
      </w:r>
    </w:p>
    <w:p w14:paraId="60FDCE11" w14:textId="77777777" w:rsidR="00536DE3" w:rsidRPr="00476026" w:rsidRDefault="00A416F6" w:rsidP="006C4656">
      <w:pPr>
        <w:spacing w:after="120"/>
        <w:ind w:left="187" w:right="259"/>
        <w:rPr>
          <w:sz w:val="4"/>
          <w:szCs w:val="4"/>
        </w:rPr>
      </w:pPr>
      <w:r w:rsidRPr="00A416F6">
        <w:rPr>
          <w:sz w:val="28"/>
          <w:szCs w:val="28"/>
        </w:rPr>
        <w:t>You may be eligible for FREE help through the State of Maryland if COVID-19 has affected your ability to pay your mortgage or other housing related costs.</w:t>
      </w:r>
      <w:r w:rsidR="006C4656">
        <w:rPr>
          <w:sz w:val="28"/>
          <w:szCs w:val="28"/>
        </w:rPr>
        <w:br/>
      </w:r>
    </w:p>
    <w:tbl>
      <w:tblPr>
        <w:tblStyle w:val="TableGrid"/>
        <w:tblW w:w="10803" w:type="dxa"/>
        <w:tblInd w:w="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01"/>
        <w:gridCol w:w="5302"/>
      </w:tblGrid>
      <w:tr w:rsidR="00476026" w14:paraId="010AC31E" w14:textId="77777777" w:rsidTr="00E824FE">
        <w:trPr>
          <w:trHeight w:val="2835"/>
        </w:trPr>
        <w:tc>
          <w:tcPr>
            <w:tcW w:w="10799" w:type="dxa"/>
            <w:gridSpan w:val="2"/>
          </w:tcPr>
          <w:tbl>
            <w:tblPr>
              <w:tblStyle w:val="TableGrid"/>
              <w:tblW w:w="10604" w:type="dxa"/>
              <w:tblInd w:w="18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02"/>
              <w:gridCol w:w="5302"/>
            </w:tblGrid>
            <w:tr w:rsidR="00476026" w:rsidRPr="007E3D9F" w14:paraId="778D046D" w14:textId="77777777" w:rsidTr="00E824FE">
              <w:trPr>
                <w:trHeight w:val="783"/>
              </w:trPr>
              <w:tc>
                <w:tcPr>
                  <w:tcW w:w="10604" w:type="dxa"/>
                  <w:gridSpan w:val="2"/>
                </w:tcPr>
                <w:p w14:paraId="03D75964" w14:textId="77777777" w:rsidR="00476026" w:rsidRPr="007E3D9F" w:rsidRDefault="00476026" w:rsidP="00476026">
                  <w:pPr>
                    <w:autoSpaceDE w:val="0"/>
                    <w:autoSpaceDN w:val="0"/>
                    <w:adjustRightInd w:val="0"/>
                    <w:rPr>
                      <w:rFonts w:ascii="Gotham-Book" w:hAnsi="Gotham-Book" w:cs="Gotham-Book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mc:AlternateContent>
                      <mc:Choice Requires="wps">
                        <w:drawing>
                          <wp:inline distT="0" distB="0" distL="0" distR="0" wp14:anchorId="45896B3B" wp14:editId="43E3A2B4">
                            <wp:extent cx="4000500" cy="400050"/>
                            <wp:effectExtent l="0" t="0" r="57150" b="57150"/>
                            <wp:docPr id="10" name="Parallelogram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flipH="1">
                                      <a:off x="0" y="0"/>
                                      <a:ext cx="4000500" cy="400050"/>
                                    </a:xfrm>
                                    <a:prstGeom prst="parallelogram">
                                      <a:avLst>
                                        <a:gd name="adj" fmla="val 33333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dist="63500" dir="2700000" algn="tl" rotWithShape="0">
                                        <a:prstClr val="black"/>
                                      </a:outerShdw>
                                    </a:effectLst>
                                  </wps:spPr>
                                  <wps:style>
                                    <a:lnRef idx="2">
                                      <a:schemeClr val="accent4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4"/>
                                    </a:fillRef>
                                    <a:effectRef idx="0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BF4A5E7" w14:textId="77777777" w:rsidR="00476026" w:rsidRPr="002737AC" w:rsidRDefault="00476026" w:rsidP="00476026">
                                        <w:pPr>
                                          <w:ind w:left="-270" w:right="-345"/>
                                          <w:jc w:val="center"/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w w:val="115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2737AC"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color w:val="000000" w:themeColor="text1"/>
                                            <w:w w:val="115"/>
                                            <w:sz w:val="32"/>
                                            <w:szCs w:val="32"/>
                                          </w:rPr>
                                          <w:t>WHAT TYPE OF ASSISTANCE?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w14:anchorId="45896B3B" id="_x0000_t7" coordsize="21600,21600" o:spt="7" adj="5400" path="m@0,l,21600@1,21600,21600,xe">
                            <v:stroke joinstyle="miter"/>
                            <v:formulas>
                              <v:f eqn="val #0"/>
                              <v:f eqn="sum width 0 #0"/>
                              <v:f eqn="prod #0 1 2"/>
                              <v:f eqn="sum width 0 @2"/>
                              <v:f eqn="mid #0 width"/>
                              <v:f eqn="mid @1 0"/>
                              <v:f eqn="prod height width #0"/>
                              <v:f eqn="prod @6 1 2"/>
                              <v:f eqn="sum height 0 @7"/>
                              <v:f eqn="prod width 1 2"/>
                              <v:f eqn="sum #0 0 @9"/>
                              <v:f eqn="if @10 @8 0"/>
                              <v:f eqn="if @10 @7 height"/>
                            </v:formulas>
                            <v:path gradientshapeok="t" o:connecttype="custom" o:connectlocs="@4,0;10800,@11;@3,10800;@5,21600;10800,@12;@2,10800" textboxrect="1800,1800,19800,19800;8100,8100,13500,13500;10800,10800,10800,10800"/>
                            <v:handles>
                              <v:h position="#0,topLeft" xrange="0,21600"/>
                            </v:handles>
                          </v:shapetype>
                          <v:shape id="Parallelogram 10" o:spid="_x0000_s1035" type="#_x0000_t7" style="width:315pt;height:31.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" adj="720" fillcolor="#ffc000 [3207]" stroked="f" strokeweight="1pt">
                            <v:shadow on="t" color="black" origin="-.5,-.5" offset="1.24725mm,1.24725mm"/>
                            <v:textbox>
                              <w:txbxContent>
                                <w:p w14:paraId="5BF4A5E7" w14:textId="77777777" w:rsidR="00476026" w:rsidRPr="002737AC" w:rsidRDefault="00476026" w:rsidP="00476026">
                                  <w:pPr>
                                    <w:ind w:left="-270" w:right="-345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w w:val="115"/>
                                      <w:sz w:val="32"/>
                                      <w:szCs w:val="32"/>
                                    </w:rPr>
                                  </w:pPr>
                                  <w:r w:rsidRPr="002737AC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w w:val="115"/>
                                      <w:sz w:val="32"/>
                                      <w:szCs w:val="32"/>
                                    </w:rPr>
                                    <w:t>WHAT TYPE OF ASSISTANCE?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  <w:tr w:rsidR="00476026" w:rsidRPr="008202A2" w14:paraId="54D17F06" w14:textId="77777777" w:rsidTr="00E824FE">
              <w:trPr>
                <w:trHeight w:val="2250"/>
              </w:trPr>
              <w:tc>
                <w:tcPr>
                  <w:tcW w:w="5302" w:type="dxa"/>
                </w:tcPr>
                <w:p w14:paraId="77EFC527" w14:textId="77777777" w:rsidR="00476026" w:rsidRPr="000C52AC" w:rsidRDefault="00476026" w:rsidP="000C52AC">
                  <w:pPr>
                    <w:pStyle w:val="ListParagraph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100" w:afterAutospacing="1" w:line="240" w:lineRule="auto"/>
                    <w:ind w:left="331" w:hanging="216"/>
                    <w:contextualSpacing w:val="0"/>
                    <w:rPr>
                      <w:rFonts w:asciiTheme="minorHAnsi" w:hAnsiTheme="minorHAnsi" w:cstheme="minorHAnsi"/>
                      <w:szCs w:val="20"/>
                    </w:rPr>
                  </w:pPr>
                  <w:r w:rsidRPr="000C52AC">
                    <w:rPr>
                      <w:rFonts w:asciiTheme="minorHAnsi" w:hAnsiTheme="minorHAnsi" w:cstheme="minorHAnsi"/>
                      <w:szCs w:val="20"/>
                    </w:rPr>
                    <w:t xml:space="preserve">Mortgage payments </w:t>
                  </w:r>
                  <w:r w:rsidRPr="000C52AC">
                    <w:rPr>
                      <w:rFonts w:asciiTheme="minorHAnsi" w:hAnsiTheme="minorHAnsi" w:cstheme="minorHAnsi"/>
                      <w:szCs w:val="20"/>
                    </w:rPr>
                    <w:br/>
                    <w:t>(must be 3 months delinquent)</w:t>
                  </w:r>
                </w:p>
                <w:p w14:paraId="446B573D" w14:textId="77777777" w:rsidR="0090276F" w:rsidRPr="000C52AC" w:rsidRDefault="0090276F" w:rsidP="000C52AC">
                  <w:pPr>
                    <w:pStyle w:val="ListParagraph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100" w:afterAutospacing="1" w:line="240" w:lineRule="auto"/>
                    <w:ind w:left="331" w:hanging="216"/>
                    <w:contextualSpacing w:val="0"/>
                    <w:rPr>
                      <w:rFonts w:asciiTheme="minorHAnsi" w:hAnsiTheme="minorHAnsi" w:cstheme="minorHAnsi"/>
                      <w:szCs w:val="20"/>
                    </w:rPr>
                  </w:pPr>
                  <w:r w:rsidRPr="000C52AC">
                    <w:rPr>
                      <w:rFonts w:asciiTheme="minorHAnsi" w:hAnsiTheme="minorHAnsi" w:cstheme="minorHAnsi"/>
                      <w:szCs w:val="20"/>
                    </w:rPr>
                    <w:t>Property taxes</w:t>
                  </w:r>
                </w:p>
                <w:p w14:paraId="64FE928E" w14:textId="77777777" w:rsidR="0090276F" w:rsidRPr="000C52AC" w:rsidRDefault="0090276F" w:rsidP="000C52AC">
                  <w:pPr>
                    <w:pStyle w:val="ListParagraph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100" w:afterAutospacing="1" w:line="240" w:lineRule="auto"/>
                    <w:ind w:left="331" w:hanging="216"/>
                    <w:contextualSpacing w:val="0"/>
                    <w:rPr>
                      <w:rFonts w:asciiTheme="minorHAnsi" w:hAnsiTheme="minorHAnsi" w:cstheme="minorHAnsi"/>
                      <w:szCs w:val="20"/>
                    </w:rPr>
                  </w:pPr>
                  <w:r w:rsidRPr="000C52AC">
                    <w:rPr>
                      <w:rFonts w:asciiTheme="minorHAnsi" w:hAnsiTheme="minorHAnsi" w:cstheme="minorHAnsi"/>
                      <w:szCs w:val="20"/>
                    </w:rPr>
                    <w:t>Mobile home loan payments</w:t>
                  </w:r>
                </w:p>
                <w:p w14:paraId="154931CC" w14:textId="77777777" w:rsidR="00476026" w:rsidRPr="000C52AC" w:rsidRDefault="00476026" w:rsidP="000C52AC">
                  <w:pPr>
                    <w:pStyle w:val="ListParagraph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100" w:afterAutospacing="1" w:line="240" w:lineRule="auto"/>
                    <w:ind w:left="331" w:hanging="216"/>
                    <w:contextualSpacing w:val="0"/>
                    <w:rPr>
                      <w:rFonts w:asciiTheme="minorHAnsi" w:hAnsiTheme="minorHAnsi" w:cstheme="minorHAnsi"/>
                      <w:szCs w:val="20"/>
                    </w:rPr>
                  </w:pPr>
                  <w:r w:rsidRPr="000C52AC">
                    <w:rPr>
                      <w:rFonts w:asciiTheme="minorHAnsi" w:hAnsiTheme="minorHAnsi" w:cstheme="minorHAnsi"/>
                      <w:szCs w:val="20"/>
                    </w:rPr>
                    <w:t>Land lease and ground rent delinquencies</w:t>
                  </w:r>
                </w:p>
                <w:p w14:paraId="34081B47" w14:textId="77777777" w:rsidR="00476026" w:rsidRPr="000C52AC" w:rsidRDefault="00476026" w:rsidP="000C52AC">
                  <w:pPr>
                    <w:pStyle w:val="ListParagraph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100" w:afterAutospacing="1" w:line="240" w:lineRule="auto"/>
                    <w:ind w:left="331" w:hanging="216"/>
                    <w:contextualSpacing w:val="0"/>
                    <w:rPr>
                      <w:rFonts w:asciiTheme="minorHAnsi" w:hAnsiTheme="minorHAnsi" w:cstheme="minorHAnsi"/>
                      <w:szCs w:val="20"/>
                    </w:rPr>
                  </w:pPr>
                  <w:r w:rsidRPr="000C52AC">
                    <w:rPr>
                      <w:rFonts w:asciiTheme="minorHAnsi" w:hAnsiTheme="minorHAnsi" w:cstheme="minorHAnsi"/>
                      <w:szCs w:val="20"/>
                    </w:rPr>
                    <w:t>Homeowner’s and condo association fee</w:t>
                  </w:r>
                </w:p>
                <w:p w14:paraId="360B472A" w14:textId="77777777" w:rsidR="0090276F" w:rsidRPr="000C52AC" w:rsidRDefault="0090276F" w:rsidP="000C52AC">
                  <w:pPr>
                    <w:pStyle w:val="ListParagraph"/>
                    <w:numPr>
                      <w:ilvl w:val="0"/>
                      <w:numId w:val="7"/>
                    </w:numPr>
                    <w:autoSpaceDE w:val="0"/>
                    <w:autoSpaceDN w:val="0"/>
                    <w:adjustRightInd w:val="0"/>
                    <w:spacing w:after="100" w:afterAutospacing="1" w:line="240" w:lineRule="auto"/>
                    <w:ind w:left="331" w:hanging="216"/>
                    <w:contextualSpacing w:val="0"/>
                    <w:rPr>
                      <w:rFonts w:asciiTheme="minorHAnsi" w:hAnsiTheme="minorHAnsi" w:cstheme="minorHAnsi"/>
                      <w:szCs w:val="20"/>
                    </w:rPr>
                  </w:pPr>
                  <w:r w:rsidRPr="000C52AC">
                    <w:rPr>
                      <w:rFonts w:asciiTheme="minorHAnsi" w:hAnsiTheme="minorHAnsi" w:cstheme="minorHAnsi"/>
                      <w:szCs w:val="20"/>
                    </w:rPr>
                    <w:t>Water and sewer</w:t>
                  </w:r>
                </w:p>
                <w:p w14:paraId="69B5DDF6" w14:textId="77777777" w:rsidR="00476026" w:rsidRPr="000C52AC" w:rsidRDefault="00476026" w:rsidP="000C52AC">
                  <w:pPr>
                    <w:pStyle w:val="ListParagraph"/>
                    <w:autoSpaceDE w:val="0"/>
                    <w:autoSpaceDN w:val="0"/>
                    <w:adjustRightInd w:val="0"/>
                    <w:spacing w:after="100" w:afterAutospacing="1" w:line="240" w:lineRule="auto"/>
                    <w:ind w:left="331"/>
                    <w:contextualSpacing w:val="0"/>
                    <w:rPr>
                      <w:rFonts w:asciiTheme="minorHAnsi" w:hAnsiTheme="minorHAnsi" w:cstheme="minorHAnsi"/>
                      <w:szCs w:val="20"/>
                    </w:rPr>
                  </w:pPr>
                </w:p>
              </w:tc>
              <w:tc>
                <w:tcPr>
                  <w:tcW w:w="5302" w:type="dxa"/>
                </w:tcPr>
                <w:p w14:paraId="0111200E" w14:textId="77777777" w:rsidR="0090276F" w:rsidRPr="000C52AC" w:rsidRDefault="0090276F" w:rsidP="000C52AC">
                  <w:pPr>
                    <w:pStyle w:val="ListParagraph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100" w:afterAutospacing="1" w:line="240" w:lineRule="auto"/>
                    <w:ind w:left="345" w:hanging="187"/>
                    <w:contextualSpacing w:val="0"/>
                    <w:rPr>
                      <w:rFonts w:asciiTheme="minorHAnsi" w:hAnsiTheme="minorHAnsi" w:cstheme="minorHAnsi"/>
                      <w:szCs w:val="20"/>
                    </w:rPr>
                  </w:pPr>
                  <w:r w:rsidRPr="000C52AC">
                    <w:rPr>
                      <w:rFonts w:asciiTheme="minorHAnsi" w:hAnsiTheme="minorHAnsi" w:cstheme="minorHAnsi"/>
                      <w:szCs w:val="20"/>
                    </w:rPr>
                    <w:t xml:space="preserve">Home insurance fees </w:t>
                  </w:r>
                </w:p>
                <w:p w14:paraId="09076BF7" w14:textId="77777777" w:rsidR="00476026" w:rsidRPr="000C52AC" w:rsidRDefault="00476026" w:rsidP="000C52AC">
                  <w:pPr>
                    <w:pStyle w:val="ListParagraph"/>
                    <w:numPr>
                      <w:ilvl w:val="0"/>
                      <w:numId w:val="6"/>
                    </w:numPr>
                    <w:autoSpaceDE w:val="0"/>
                    <w:autoSpaceDN w:val="0"/>
                    <w:adjustRightInd w:val="0"/>
                    <w:spacing w:after="0" w:line="240" w:lineRule="auto"/>
                    <w:ind w:left="345" w:hanging="187"/>
                    <w:contextualSpacing w:val="0"/>
                    <w:rPr>
                      <w:rFonts w:asciiTheme="minorHAnsi" w:hAnsiTheme="minorHAnsi" w:cstheme="minorHAnsi"/>
                      <w:szCs w:val="20"/>
                    </w:rPr>
                  </w:pPr>
                  <w:r w:rsidRPr="000C52AC">
                    <w:rPr>
                      <w:rFonts w:asciiTheme="minorHAnsi" w:hAnsiTheme="minorHAnsi" w:cstheme="minorHAnsi"/>
                      <w:szCs w:val="20"/>
                    </w:rPr>
                    <w:t>Emergency home repairs:</w:t>
                  </w:r>
                </w:p>
                <w:p w14:paraId="7CC5A304" w14:textId="77777777" w:rsidR="00476026" w:rsidRPr="000C52AC" w:rsidRDefault="00476026" w:rsidP="000C52AC">
                  <w:pPr>
                    <w:autoSpaceDE w:val="0"/>
                    <w:autoSpaceDN w:val="0"/>
                    <w:adjustRightInd w:val="0"/>
                    <w:ind w:left="346"/>
                    <w:rPr>
                      <w:rFonts w:asciiTheme="minorHAnsi" w:hAnsiTheme="minorHAnsi" w:cstheme="minorHAnsi"/>
                      <w:szCs w:val="20"/>
                    </w:rPr>
                  </w:pPr>
                  <w:r w:rsidRPr="000C52AC">
                    <w:rPr>
                      <w:rFonts w:asciiTheme="minorHAnsi" w:hAnsiTheme="minorHAnsi" w:cstheme="minorHAnsi"/>
                      <w:szCs w:val="20"/>
                    </w:rPr>
                    <w:t>- Mold remediation</w:t>
                  </w:r>
                </w:p>
                <w:p w14:paraId="450BD650" w14:textId="77777777" w:rsidR="00476026" w:rsidRPr="000C52AC" w:rsidRDefault="00476026" w:rsidP="000C52AC">
                  <w:pPr>
                    <w:autoSpaceDE w:val="0"/>
                    <w:autoSpaceDN w:val="0"/>
                    <w:adjustRightInd w:val="0"/>
                    <w:ind w:left="346"/>
                    <w:rPr>
                      <w:rFonts w:asciiTheme="minorHAnsi" w:hAnsiTheme="minorHAnsi" w:cstheme="minorHAnsi"/>
                      <w:szCs w:val="20"/>
                    </w:rPr>
                  </w:pPr>
                  <w:r w:rsidRPr="000C52AC">
                    <w:rPr>
                      <w:rFonts w:asciiTheme="minorHAnsi" w:hAnsiTheme="minorHAnsi" w:cstheme="minorHAnsi"/>
                      <w:szCs w:val="20"/>
                    </w:rPr>
                    <w:t>- Asbestos/lead paint removal</w:t>
                  </w:r>
                </w:p>
                <w:p w14:paraId="7229950C" w14:textId="77777777" w:rsidR="00476026" w:rsidRPr="000C52AC" w:rsidRDefault="00476026" w:rsidP="000C52AC">
                  <w:pPr>
                    <w:autoSpaceDE w:val="0"/>
                    <w:autoSpaceDN w:val="0"/>
                    <w:adjustRightInd w:val="0"/>
                    <w:ind w:left="346"/>
                    <w:rPr>
                      <w:rFonts w:asciiTheme="minorHAnsi" w:hAnsiTheme="minorHAnsi" w:cstheme="minorHAnsi"/>
                      <w:szCs w:val="20"/>
                    </w:rPr>
                  </w:pPr>
                  <w:r w:rsidRPr="000C52AC">
                    <w:rPr>
                      <w:rFonts w:asciiTheme="minorHAnsi" w:hAnsiTheme="minorHAnsi" w:cstheme="minorHAnsi"/>
                      <w:szCs w:val="20"/>
                    </w:rPr>
                    <w:t>- No heat or air</w:t>
                  </w:r>
                </w:p>
                <w:p w14:paraId="4047F355" w14:textId="77777777" w:rsidR="00476026" w:rsidRPr="000C52AC" w:rsidRDefault="00476026" w:rsidP="000C52AC">
                  <w:pPr>
                    <w:autoSpaceDE w:val="0"/>
                    <w:autoSpaceDN w:val="0"/>
                    <w:adjustRightInd w:val="0"/>
                    <w:ind w:left="346"/>
                    <w:rPr>
                      <w:rFonts w:asciiTheme="minorHAnsi" w:hAnsiTheme="minorHAnsi" w:cstheme="minorHAnsi"/>
                      <w:szCs w:val="20"/>
                    </w:rPr>
                  </w:pPr>
                  <w:r w:rsidRPr="000C52AC">
                    <w:rPr>
                      <w:rFonts w:asciiTheme="minorHAnsi" w:hAnsiTheme="minorHAnsi" w:cstheme="minorHAnsi"/>
                      <w:szCs w:val="20"/>
                    </w:rPr>
                    <w:t>- Electrical repairs</w:t>
                  </w:r>
                </w:p>
                <w:p w14:paraId="234ED507" w14:textId="77777777" w:rsidR="00476026" w:rsidRPr="000C52AC" w:rsidRDefault="00476026" w:rsidP="000C52AC">
                  <w:pPr>
                    <w:autoSpaceDE w:val="0"/>
                    <w:autoSpaceDN w:val="0"/>
                    <w:adjustRightInd w:val="0"/>
                    <w:ind w:left="346"/>
                    <w:rPr>
                      <w:rFonts w:asciiTheme="minorHAnsi" w:hAnsiTheme="minorHAnsi" w:cstheme="minorHAnsi"/>
                      <w:szCs w:val="20"/>
                    </w:rPr>
                  </w:pPr>
                  <w:r w:rsidRPr="000C52AC">
                    <w:rPr>
                      <w:rFonts w:asciiTheme="minorHAnsi" w:hAnsiTheme="minorHAnsi" w:cstheme="minorHAnsi"/>
                      <w:szCs w:val="20"/>
                    </w:rPr>
                    <w:t>- Plumbing and septic repairs</w:t>
                  </w:r>
                </w:p>
                <w:p w14:paraId="224F3C85" w14:textId="77777777" w:rsidR="00476026" w:rsidRPr="000C52AC" w:rsidRDefault="00476026" w:rsidP="000C52AC">
                  <w:pPr>
                    <w:ind w:left="346" w:right="259"/>
                    <w:rPr>
                      <w:rFonts w:asciiTheme="minorHAnsi" w:hAnsiTheme="minorHAnsi" w:cstheme="minorHAnsi"/>
                      <w:noProof/>
                      <w:szCs w:val="20"/>
                    </w:rPr>
                  </w:pPr>
                  <w:r w:rsidRPr="000C52AC">
                    <w:rPr>
                      <w:rFonts w:asciiTheme="minorHAnsi" w:hAnsiTheme="minorHAnsi" w:cstheme="minorHAnsi"/>
                      <w:szCs w:val="20"/>
                    </w:rPr>
                    <w:t xml:space="preserve">- Other structural </w:t>
                  </w:r>
                  <w:r w:rsidR="00B32FAC" w:rsidRPr="000C52AC">
                    <w:rPr>
                      <w:rFonts w:asciiTheme="minorHAnsi" w:hAnsiTheme="minorHAnsi" w:cstheme="minorHAnsi"/>
                      <w:szCs w:val="20"/>
                    </w:rPr>
                    <w:t xml:space="preserve">and </w:t>
                  </w:r>
                  <w:r w:rsidRPr="000C52AC">
                    <w:rPr>
                      <w:rFonts w:asciiTheme="minorHAnsi" w:hAnsiTheme="minorHAnsi" w:cstheme="minorHAnsi"/>
                      <w:szCs w:val="20"/>
                    </w:rPr>
                    <w:t>maintenance issues</w:t>
                  </w:r>
                </w:p>
              </w:tc>
            </w:tr>
          </w:tbl>
          <w:p w14:paraId="0402F8AD" w14:textId="77777777" w:rsidR="00476026" w:rsidRDefault="00476026" w:rsidP="00512FA5">
            <w:pPr>
              <w:spacing w:after="200"/>
              <w:ind w:left="187" w:right="259"/>
              <w:rPr>
                <w:noProof/>
                <w:sz w:val="18"/>
                <w:szCs w:val="18"/>
              </w:rPr>
            </w:pPr>
          </w:p>
        </w:tc>
      </w:tr>
      <w:tr w:rsidR="00512FA5" w14:paraId="60DE2643" w14:textId="77777777" w:rsidTr="00E824FE">
        <w:trPr>
          <w:trHeight w:val="2808"/>
        </w:trPr>
        <w:tc>
          <w:tcPr>
            <w:tcW w:w="5501" w:type="dxa"/>
          </w:tcPr>
          <w:p w14:paraId="14EC0734" w14:textId="77777777" w:rsidR="00512FA5" w:rsidRDefault="00512FA5" w:rsidP="00512FA5">
            <w:pPr>
              <w:spacing w:after="200"/>
              <w:ind w:left="187" w:right="259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0EE5BF4A" wp14:editId="1EE842F1">
                      <wp:extent cx="2533650" cy="400050"/>
                      <wp:effectExtent l="0" t="0" r="57150" b="57150"/>
                      <wp:docPr id="51" name="Parallelogram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533650" cy="400050"/>
                              </a:xfrm>
                              <a:prstGeom prst="parallelogram">
                                <a:avLst>
                                  <a:gd name="adj" fmla="val 33333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dist="63500" dir="2700000" algn="tl" rotWithShape="0">
                                  <a:prstClr val="black"/>
                                </a:outerShdw>
                              </a:effectLst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741B13" w14:textId="77777777" w:rsidR="00512FA5" w:rsidRPr="002737AC" w:rsidRDefault="00512FA5" w:rsidP="00E824FE">
                                  <w:pPr>
                                    <w:spacing w:after="0"/>
                                    <w:ind w:left="-270" w:right="-345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w w:val="115"/>
                                      <w:sz w:val="32"/>
                                      <w:szCs w:val="32"/>
                                    </w:rPr>
                                  </w:pPr>
                                  <w:r w:rsidRPr="002737AC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w w:val="115"/>
                                      <w:sz w:val="32"/>
                                      <w:szCs w:val="32"/>
                                    </w:rPr>
                                    <w:t>WHO CAN APPLY?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EE5BF4A" id="Parallelogram 51" o:spid="_x0000_s1036" type="#_x0000_t7" style="width:199.5pt;height:31.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" adj="1137" fillcolor="#ffc000 [3207]" stroked="f" strokeweight="1pt">
                      <v:shadow on="t" color="black" origin="-.5,-.5" offset="1.24725mm,1.24725mm"/>
                      <v:textbox>
                        <w:txbxContent>
                          <w:p w14:paraId="74741B13" w14:textId="77777777" w:rsidR="00512FA5" w:rsidRPr="002737AC" w:rsidRDefault="00512FA5" w:rsidP="00E824FE">
                            <w:pPr>
                              <w:spacing w:after="0"/>
                              <w:ind w:left="-270" w:right="-345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w w:val="115"/>
                                <w:sz w:val="32"/>
                                <w:szCs w:val="32"/>
                              </w:rPr>
                            </w:pPr>
                            <w:r w:rsidRPr="002737AC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w w:val="115"/>
                                <w:sz w:val="32"/>
                                <w:szCs w:val="32"/>
                              </w:rPr>
                              <w:t>WHO CAN APPLY?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3DDD1D4D" w14:textId="77777777" w:rsidR="00512FA5" w:rsidRPr="000C52AC" w:rsidRDefault="00512FA5" w:rsidP="0000310C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uto"/>
              <w:ind w:left="374" w:hanging="187"/>
              <w:contextualSpacing w:val="0"/>
              <w:rPr>
                <w:rFonts w:asciiTheme="minorHAnsi" w:hAnsiTheme="minorHAnsi" w:cstheme="minorHAnsi"/>
                <w:szCs w:val="20"/>
              </w:rPr>
            </w:pPr>
            <w:r w:rsidRPr="000C52AC">
              <w:rPr>
                <w:rFonts w:asciiTheme="minorHAnsi" w:hAnsiTheme="minorHAnsi" w:cstheme="minorHAnsi"/>
                <w:szCs w:val="20"/>
              </w:rPr>
              <w:t xml:space="preserve">Homeowners with an eligible COVID-19 financial hardship after January 21, 2020, whether it be </w:t>
            </w:r>
            <w:r w:rsidR="00B32FAC" w:rsidRPr="000C52AC">
              <w:rPr>
                <w:rFonts w:asciiTheme="minorHAnsi" w:hAnsiTheme="minorHAnsi" w:cstheme="minorHAnsi"/>
                <w:szCs w:val="20"/>
              </w:rPr>
              <w:br/>
            </w:r>
            <w:r w:rsidRPr="000C52AC">
              <w:rPr>
                <w:rFonts w:asciiTheme="minorHAnsi" w:hAnsiTheme="minorHAnsi" w:cstheme="minorHAnsi"/>
                <w:szCs w:val="20"/>
              </w:rPr>
              <w:t>a loss or reduction of income, or increased living expenses</w:t>
            </w:r>
          </w:p>
          <w:p w14:paraId="66B9D5EB" w14:textId="77777777" w:rsidR="00512FA5" w:rsidRPr="00B32FAC" w:rsidRDefault="00512FA5" w:rsidP="00B32FAC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40" w:line="300" w:lineRule="auto"/>
              <w:ind w:left="374" w:hanging="187"/>
              <w:contextualSpacing w:val="0"/>
              <w:rPr>
                <w:rFonts w:ascii="Gotham-Book" w:hAnsi="Gotham-Book" w:cs="Gotham-Book"/>
                <w:sz w:val="20"/>
                <w:szCs w:val="20"/>
              </w:rPr>
            </w:pPr>
            <w:r w:rsidRPr="000C52AC">
              <w:rPr>
                <w:rFonts w:asciiTheme="minorHAnsi" w:hAnsiTheme="minorHAnsi" w:cstheme="minorHAnsi"/>
                <w:szCs w:val="20"/>
              </w:rPr>
              <w:t>Must be a Maryland resident</w:t>
            </w:r>
          </w:p>
        </w:tc>
        <w:tc>
          <w:tcPr>
            <w:tcW w:w="5302" w:type="dxa"/>
          </w:tcPr>
          <w:p w14:paraId="025090B6" w14:textId="77777777" w:rsidR="00512FA5" w:rsidRDefault="00512FA5" w:rsidP="00476026">
            <w:pPr>
              <w:spacing w:after="200"/>
              <w:ind w:left="187" w:right="259"/>
              <w:jc w:val="both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4F5CCED9" wp14:editId="3678369F">
                      <wp:extent cx="2533650" cy="400050"/>
                      <wp:effectExtent l="0" t="0" r="57150" b="57150"/>
                      <wp:docPr id="52" name="Parallelogram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533650" cy="400050"/>
                              </a:xfrm>
                              <a:prstGeom prst="parallelogram">
                                <a:avLst>
                                  <a:gd name="adj" fmla="val 33333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dist="63500" dir="2700000" algn="tl" rotWithShape="0">
                                  <a:prstClr val="black"/>
                                </a:outerShdw>
                              </a:effectLst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07323B" w14:textId="77777777" w:rsidR="00512FA5" w:rsidRPr="002737AC" w:rsidRDefault="00512FA5" w:rsidP="00512FA5">
                                  <w:pPr>
                                    <w:ind w:left="-270" w:right="-345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w w:val="115"/>
                                      <w:sz w:val="32"/>
                                      <w:szCs w:val="32"/>
                                    </w:rPr>
                                  </w:pPr>
                                  <w:r w:rsidRPr="002737AC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  <w:w w:val="115"/>
                                      <w:sz w:val="32"/>
                                      <w:szCs w:val="32"/>
                                    </w:rPr>
                                    <w:t>REQUIREMENTS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F5CCED9" id="Parallelogram 52" o:spid="_x0000_s1037" type="#_x0000_t7" style="width:199.5pt;height:31.5pt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" adj="1137" fillcolor="#ffc000 [3207]" stroked="f" strokeweight="1pt">
                      <v:shadow on="t" color="black" origin="-.5,-.5" offset="1.24725mm,1.24725mm"/>
                      <v:textbox>
                        <w:txbxContent>
                          <w:p w14:paraId="1507323B" w14:textId="77777777" w:rsidR="00512FA5" w:rsidRPr="002737AC" w:rsidRDefault="00512FA5" w:rsidP="00512FA5">
                            <w:pPr>
                              <w:ind w:left="-270" w:right="-345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w w:val="115"/>
                                <w:sz w:val="32"/>
                                <w:szCs w:val="32"/>
                              </w:rPr>
                            </w:pPr>
                            <w:r w:rsidRPr="002737AC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w w:val="115"/>
                                <w:sz w:val="32"/>
                                <w:szCs w:val="32"/>
                              </w:rPr>
                              <w:t>REQUIREMENTS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7CC3EA7" w14:textId="77777777" w:rsidR="00512FA5" w:rsidRPr="000C52AC" w:rsidRDefault="00512FA5" w:rsidP="00E824F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40" w:line="140" w:lineRule="atLeast"/>
              <w:ind w:left="345" w:hanging="187"/>
              <w:contextualSpacing w:val="0"/>
              <w:rPr>
                <w:rFonts w:asciiTheme="minorHAnsi" w:hAnsiTheme="minorHAnsi" w:cstheme="minorHAnsi"/>
                <w:szCs w:val="20"/>
              </w:rPr>
            </w:pPr>
            <w:r w:rsidRPr="000C52AC">
              <w:rPr>
                <w:rFonts w:asciiTheme="minorHAnsi" w:hAnsiTheme="minorHAnsi" w:cstheme="minorHAnsi"/>
                <w:szCs w:val="20"/>
              </w:rPr>
              <w:t>Homeowners MUST live in the residence</w:t>
            </w:r>
          </w:p>
          <w:p w14:paraId="218C70C7" w14:textId="77777777" w:rsidR="00512FA5" w:rsidRPr="000C52AC" w:rsidRDefault="00512FA5" w:rsidP="00E824F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40" w:line="140" w:lineRule="atLeast"/>
              <w:ind w:left="345" w:hanging="187"/>
              <w:contextualSpacing w:val="0"/>
              <w:rPr>
                <w:rFonts w:asciiTheme="minorHAnsi" w:hAnsiTheme="minorHAnsi" w:cstheme="minorHAnsi"/>
                <w:szCs w:val="20"/>
              </w:rPr>
            </w:pPr>
            <w:r w:rsidRPr="000C52AC">
              <w:rPr>
                <w:rFonts w:asciiTheme="minorHAnsi" w:hAnsiTheme="minorHAnsi" w:cstheme="minorHAnsi"/>
                <w:szCs w:val="20"/>
              </w:rPr>
              <w:t xml:space="preserve">Homeowners </w:t>
            </w:r>
            <w:r w:rsidR="00B32FAC" w:rsidRPr="000C52AC">
              <w:rPr>
                <w:rFonts w:asciiTheme="minorHAnsi" w:hAnsiTheme="minorHAnsi" w:cstheme="minorHAnsi"/>
                <w:szCs w:val="20"/>
              </w:rPr>
              <w:t>by evidence of deed</w:t>
            </w:r>
          </w:p>
          <w:p w14:paraId="23CF4030" w14:textId="77777777" w:rsidR="00512FA5" w:rsidRPr="00512FA5" w:rsidRDefault="00512FA5" w:rsidP="00E824FE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40" w:line="140" w:lineRule="atLeast"/>
              <w:ind w:left="345" w:hanging="187"/>
              <w:contextualSpacing w:val="0"/>
              <w:rPr>
                <w:rFonts w:ascii="Gotham-Book" w:hAnsi="Gotham-Book" w:cs="Gotham-Book"/>
              </w:rPr>
            </w:pPr>
            <w:r w:rsidRPr="000C52AC">
              <w:rPr>
                <w:rFonts w:asciiTheme="minorHAnsi" w:hAnsiTheme="minorHAnsi" w:cstheme="minorHAnsi"/>
                <w:szCs w:val="20"/>
              </w:rPr>
              <w:t xml:space="preserve">Household income below 150% of area median income (AMI) for the Maryland Homeowner Assistance Fund Loan and </w:t>
            </w:r>
            <w:proofErr w:type="spellStart"/>
            <w:r w:rsidRPr="000C52AC">
              <w:rPr>
                <w:rFonts w:asciiTheme="minorHAnsi" w:hAnsiTheme="minorHAnsi" w:cstheme="minorHAnsi"/>
                <w:szCs w:val="20"/>
              </w:rPr>
              <w:t>WholeHome</w:t>
            </w:r>
            <w:proofErr w:type="spellEnd"/>
            <w:r w:rsidRPr="000C52AC">
              <w:rPr>
                <w:rFonts w:asciiTheme="minorHAnsi" w:hAnsiTheme="minorHAnsi" w:cstheme="minorHAnsi"/>
                <w:szCs w:val="20"/>
              </w:rPr>
              <w:t xml:space="preserve"> Grant; Household income below 100% AMI for the </w:t>
            </w:r>
            <w:r w:rsidR="00B32FAC" w:rsidRPr="000C52AC">
              <w:rPr>
                <w:rFonts w:asciiTheme="minorHAnsi" w:hAnsiTheme="minorHAnsi" w:cstheme="minorHAnsi"/>
                <w:szCs w:val="20"/>
              </w:rPr>
              <w:br/>
              <w:t xml:space="preserve">Maryland </w:t>
            </w:r>
            <w:r w:rsidRPr="000C52AC">
              <w:rPr>
                <w:rFonts w:asciiTheme="minorHAnsi" w:hAnsiTheme="minorHAnsi" w:cstheme="minorHAnsi"/>
                <w:szCs w:val="20"/>
              </w:rPr>
              <w:t>Homeowner Assistance Fund Grant</w:t>
            </w:r>
          </w:p>
        </w:tc>
      </w:tr>
    </w:tbl>
    <w:p w14:paraId="456EB45A" w14:textId="7A80C5D9" w:rsidR="00A131AE" w:rsidRPr="00A131AE" w:rsidRDefault="00A131AE" w:rsidP="00E824FE">
      <w:pPr>
        <w:spacing w:before="120" w:after="0" w:line="204" w:lineRule="auto"/>
        <w:ind w:right="259"/>
        <w:jc w:val="center"/>
        <w:rPr>
          <w:b/>
          <w:smallCaps/>
          <w:color w:val="000000" w:themeColor="text1"/>
          <w:sz w:val="2"/>
          <w:szCs w:val="2"/>
        </w:rPr>
      </w:pPr>
      <w:r w:rsidRPr="000C52AC">
        <w:rPr>
          <w:rFonts w:asciiTheme="minorHAnsi" w:hAnsiTheme="minorHAnsi" w:cstheme="minorHAnsi"/>
          <w:color w:val="000000" w:themeColor="text1"/>
          <w:szCs w:val="24"/>
        </w:rPr>
        <w:t>For more information, visit</w:t>
      </w:r>
      <w:r w:rsidRPr="000C52AC">
        <w:rPr>
          <w:rFonts w:ascii="Gotham-Book" w:hAnsi="Gotham-Book" w:cs="Gotham-Book"/>
          <w:color w:val="000000" w:themeColor="text1"/>
          <w:szCs w:val="24"/>
        </w:rPr>
        <w:t xml:space="preserve"> </w:t>
      </w:r>
      <w:r w:rsidRPr="000C52AC">
        <w:rPr>
          <w:rFonts w:asciiTheme="minorHAnsi" w:hAnsiTheme="minorHAnsi" w:cstheme="minorHAnsi"/>
          <w:b/>
          <w:bCs/>
          <w:color w:val="C00000"/>
          <w:sz w:val="32"/>
          <w:szCs w:val="32"/>
        </w:rPr>
        <w:t>homeownerassistance.maryland.gov</w:t>
      </w:r>
      <w:r w:rsidR="00E824FE">
        <w:rPr>
          <w:rFonts w:asciiTheme="minorHAnsi" w:hAnsiTheme="minorHAnsi" w:cstheme="minorHAnsi"/>
          <w:b/>
          <w:bCs/>
          <w:color w:val="C00000"/>
          <w:sz w:val="32"/>
          <w:szCs w:val="32"/>
        </w:rPr>
        <w:br/>
      </w:r>
      <w:r w:rsidR="000C52AC" w:rsidRPr="000C52AC">
        <w:rPr>
          <w:rFonts w:asciiTheme="minorHAnsi" w:hAnsiTheme="minorHAnsi" w:cstheme="minorHAnsi"/>
          <w:bCs/>
          <w:color w:val="C00000"/>
          <w:sz w:val="2"/>
          <w:szCs w:val="32"/>
        </w:rPr>
        <w:t xml:space="preserve"> </w:t>
      </w:r>
      <w:r w:rsidR="000C52AC" w:rsidRPr="000C52AC">
        <w:rPr>
          <w:rFonts w:asciiTheme="minorHAnsi" w:hAnsiTheme="minorHAnsi" w:cstheme="minorHAnsi"/>
          <w:bCs/>
          <w:szCs w:val="32"/>
        </w:rPr>
        <w:t>or call</w:t>
      </w:r>
      <w:r w:rsidR="000C52AC">
        <w:rPr>
          <w:rFonts w:asciiTheme="minorHAnsi" w:hAnsiTheme="minorHAnsi" w:cstheme="minorHAnsi"/>
          <w:bCs/>
          <w:szCs w:val="32"/>
        </w:rPr>
        <w:t xml:space="preserve"> </w:t>
      </w:r>
      <w:r w:rsidR="000C52AC" w:rsidRPr="000C52AC">
        <w:rPr>
          <w:rFonts w:asciiTheme="minorHAnsi" w:hAnsiTheme="minorHAnsi" w:cstheme="minorHAnsi"/>
          <w:b/>
          <w:bCs/>
          <w:color w:val="C00000"/>
          <w:sz w:val="32"/>
          <w:szCs w:val="32"/>
        </w:rPr>
        <w:t>833-676-0119</w:t>
      </w:r>
      <w:r w:rsidR="00E824FE">
        <w:rPr>
          <w:rFonts w:asciiTheme="minorHAnsi" w:hAnsiTheme="minorHAnsi" w:cstheme="minorHAnsi"/>
          <w:b/>
          <w:bCs/>
          <w:color w:val="C00000"/>
          <w:sz w:val="32"/>
          <w:szCs w:val="32"/>
        </w:rPr>
        <w:t xml:space="preserve"> </w:t>
      </w:r>
      <w:r w:rsidR="00E824FE" w:rsidRPr="00E824FE">
        <w:rPr>
          <w:rFonts w:asciiTheme="minorHAnsi" w:hAnsiTheme="minorHAnsi" w:cstheme="minorHAnsi"/>
          <w:color w:val="222222"/>
          <w:shd w:val="clear" w:color="auto" w:fill="FFFFFF"/>
        </w:rPr>
        <w:t>TTY: 711/800-735-2258</w:t>
      </w:r>
    </w:p>
    <w:p w14:paraId="4309BCA2" w14:textId="77777777" w:rsidR="00A131AE" w:rsidRDefault="00A131AE" w:rsidP="00A131AE">
      <w:pPr>
        <w:spacing w:after="200"/>
        <w:ind w:right="259"/>
        <w:jc w:val="center"/>
        <w:rPr>
          <w:b/>
          <w:smallCaps/>
          <w:color w:val="C00000"/>
          <w:sz w:val="18"/>
          <w:szCs w:val="18"/>
        </w:rPr>
      </w:pPr>
      <w:r>
        <w:rPr>
          <w:b/>
          <w:smallCaps/>
          <w:noProof/>
          <w:color w:val="C00000"/>
          <w:sz w:val="18"/>
          <w:szCs w:val="18"/>
        </w:rPr>
        <mc:AlternateContent>
          <mc:Choice Requires="wps">
            <w:drawing>
              <wp:inline distT="0" distB="0" distL="0" distR="0" wp14:anchorId="3CD438CB" wp14:editId="3493A514">
                <wp:extent cx="6257925" cy="0"/>
                <wp:effectExtent l="0" t="0" r="0" b="0"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7925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29F7064" id="Straight Connector 5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2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" strokecolor="#c00000" strokeweight="1.25pt">
                <v:stroke joinstyle="miter"/>
                <w10:anchorlock/>
              </v:line>
            </w:pict>
          </mc:Fallback>
        </mc:AlternateContent>
      </w:r>
    </w:p>
    <w:tbl>
      <w:tblPr>
        <w:tblStyle w:val="TableGrid"/>
        <w:tblW w:w="44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2"/>
        <w:gridCol w:w="2596"/>
      </w:tblGrid>
      <w:tr w:rsidR="00B32FAC" w14:paraId="465CADF4" w14:textId="77777777" w:rsidTr="00B32FAC">
        <w:trPr>
          <w:trHeight w:val="788"/>
          <w:jc w:val="center"/>
        </w:trPr>
        <w:tc>
          <w:tcPr>
            <w:tcW w:w="1862" w:type="dxa"/>
            <w:vAlign w:val="center"/>
          </w:tcPr>
          <w:p w14:paraId="679667D1" w14:textId="77777777" w:rsidR="00B32FAC" w:rsidRDefault="00B32FAC" w:rsidP="00E824FE">
            <w:pPr>
              <w:ind w:right="259"/>
              <w:rPr>
                <w:b/>
                <w:smallCaps/>
                <w:color w:val="C00000"/>
                <w:sz w:val="18"/>
                <w:szCs w:val="18"/>
              </w:rPr>
            </w:pPr>
            <w:r>
              <w:rPr>
                <w:b/>
                <w:smallCaps/>
                <w:color w:val="C00000"/>
                <w:sz w:val="18"/>
                <w:szCs w:val="18"/>
              </w:rPr>
              <w:t xml:space="preserve"> </w:t>
            </w:r>
            <w:sdt>
              <w:sdtPr>
                <w:rPr>
                  <w:b/>
                  <w:smallCaps/>
                  <w:color w:val="C00000"/>
                  <w:sz w:val="18"/>
                  <w:szCs w:val="18"/>
                </w:rPr>
                <w:alias w:val="Insert Logo"/>
                <w:tag w:val="Insert Logo"/>
                <w:id w:val="2006164596"/>
                <w:showingPlcHdr/>
                <w:picture/>
              </w:sdtPr>
              <w:sdtEndPr/>
              <w:sdtContent>
                <w:r>
                  <w:rPr>
                    <w:b/>
                    <w:smallCaps/>
                    <w:noProof/>
                    <w:color w:val="C00000"/>
                    <w:sz w:val="18"/>
                    <w:szCs w:val="18"/>
                  </w:rPr>
                  <w:drawing>
                    <wp:inline distT="0" distB="0" distL="0" distR="0" wp14:anchorId="1F30C83C" wp14:editId="2D7E62B7">
                      <wp:extent cx="828675" cy="828675"/>
                      <wp:effectExtent l="0" t="0" r="9525" b="9525"/>
                      <wp:docPr id="3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828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>
              <w:rPr>
                <w:b/>
                <w:smallCaps/>
                <w:color w:val="C00000"/>
                <w:sz w:val="18"/>
                <w:szCs w:val="18"/>
              </w:rPr>
              <w:t xml:space="preserve">       </w:t>
            </w:r>
          </w:p>
        </w:tc>
        <w:tc>
          <w:tcPr>
            <w:tcW w:w="2596" w:type="dxa"/>
            <w:vAlign w:val="center"/>
          </w:tcPr>
          <w:p w14:paraId="1019BC62" w14:textId="77777777" w:rsidR="00B32FAC" w:rsidRDefault="006E049E" w:rsidP="00E824FE">
            <w:pPr>
              <w:ind w:right="259"/>
              <w:jc w:val="center"/>
              <w:rPr>
                <w:b/>
                <w:smallCaps/>
                <w:color w:val="C00000"/>
                <w:sz w:val="18"/>
                <w:szCs w:val="18"/>
              </w:rPr>
            </w:pPr>
            <w:sdt>
              <w:sdtPr>
                <w:rPr>
                  <w:rStyle w:val="PartnerServicerInfo"/>
                </w:rPr>
                <w:alias w:val="Partner/Servicer Info"/>
                <w:tag w:val="Partner/Servicer Info"/>
                <w:id w:val="-2007513365"/>
                <w:text w:multiLine="1"/>
              </w:sdtPr>
              <w:sdtEndPr>
                <w:rPr>
                  <w:rStyle w:val="PartnerServicerInfo"/>
                </w:rPr>
              </w:sdtEndPr>
              <w:sdtContent>
                <w:r w:rsidR="00B32FAC">
                  <w:rPr>
                    <w:rStyle w:val="PartnerServicerInfo"/>
                  </w:rPr>
                  <w:t>this is where you can type contact information.</w:t>
                </w:r>
              </w:sdtContent>
            </w:sdt>
          </w:p>
        </w:tc>
      </w:tr>
    </w:tbl>
    <w:p w14:paraId="6C8A45E0" w14:textId="77777777" w:rsidR="00A131AE" w:rsidRDefault="00A131AE" w:rsidP="0000310C">
      <w:pPr>
        <w:spacing w:after="200"/>
        <w:ind w:right="259"/>
        <w:rPr>
          <w:b/>
          <w:smallCaps/>
          <w:color w:val="C00000"/>
          <w:sz w:val="18"/>
          <w:szCs w:val="18"/>
        </w:rPr>
      </w:pPr>
    </w:p>
    <w:sectPr w:rsidR="00A131AE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530" w:right="720" w:bottom="360" w:left="720" w:header="316" w:footer="128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62A7E" w14:textId="77777777" w:rsidR="006E049E" w:rsidRDefault="006E049E">
      <w:pPr>
        <w:spacing w:after="0" w:line="240" w:lineRule="auto"/>
      </w:pPr>
      <w:r>
        <w:separator/>
      </w:r>
    </w:p>
  </w:endnote>
  <w:endnote w:type="continuationSeparator" w:id="0">
    <w:p w14:paraId="4FDB389A" w14:textId="77777777" w:rsidR="006E049E" w:rsidRDefault="006E0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Kozuka Gothic Pro L">
    <w:panose1 w:val="020B02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otham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8CF1B" w14:textId="77777777" w:rsidR="006A3CE5" w:rsidRDefault="006B54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6B5490">
      <w:rPr>
        <w:noProof/>
        <w:color w:val="000000"/>
      </w:rPr>
      <mc:AlternateContent>
        <mc:Choice Requires="wps">
          <w:drawing>
            <wp:anchor distT="0" distB="0" distL="114300" distR="114300" simplePos="0" relativeHeight="251682816" behindDoc="0" locked="0" layoutInCell="1" hidden="0" allowOverlap="1" wp14:anchorId="102C571E" wp14:editId="1016E428">
              <wp:simplePos x="0" y="0"/>
              <wp:positionH relativeFrom="column">
                <wp:posOffset>3448050</wp:posOffset>
              </wp:positionH>
              <wp:positionV relativeFrom="paragraph">
                <wp:posOffset>222250</wp:posOffset>
              </wp:positionV>
              <wp:extent cx="3717925" cy="352425"/>
              <wp:effectExtent l="0" t="0" r="0" b="9525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1792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1C16A8" w14:textId="77777777" w:rsidR="006B5490" w:rsidRDefault="006B5490" w:rsidP="006B549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color w:val="FFFFFF"/>
                              <w:sz w:val="32"/>
                            </w:rPr>
                            <w:t>homeownerassistance.maryland.gov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2C571E" id="Rectangle 33" o:spid="_x0000_s1039" style="position:absolute;margin-left:271.5pt;margin-top:17.5pt;width:292.75pt;height:2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" filled="f" stroked="f">
              <v:textbox inset="2.53958mm,1.2694mm,2.53958mm,1.2694mm">
                <w:txbxContent>
                  <w:p w14:paraId="0C1C16A8" w14:textId="77777777" w:rsidR="006B5490" w:rsidRDefault="006B5490" w:rsidP="006B5490">
                    <w:pPr>
                      <w:spacing w:line="258" w:lineRule="auto"/>
                      <w:textDirection w:val="btLr"/>
                    </w:pPr>
                    <w:r>
                      <w:rPr>
                        <w:color w:val="FFFFFF"/>
                        <w:sz w:val="32"/>
                      </w:rPr>
                      <w:t>homeownerassistance.maryland.gov</w:t>
                    </w:r>
                  </w:p>
                </w:txbxContent>
              </v:textbox>
            </v:rect>
          </w:pict>
        </mc:Fallback>
      </mc:AlternateContent>
    </w:r>
    <w:r w:rsidRPr="006B5490">
      <w:rPr>
        <w:noProof/>
        <w:color w:val="000000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93B863B" wp14:editId="5B996C02">
              <wp:simplePos x="0" y="0"/>
              <wp:positionH relativeFrom="column">
                <wp:posOffset>3355340</wp:posOffset>
              </wp:positionH>
              <wp:positionV relativeFrom="paragraph">
                <wp:posOffset>193675</wp:posOffset>
              </wp:positionV>
              <wp:extent cx="0" cy="428625"/>
              <wp:effectExtent l="0" t="0" r="38100" b="28575"/>
              <wp:wrapNone/>
              <wp:docPr id="34" name="Straight Connector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28625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C30AE3B" id="Straight Connector 3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4.2pt,15.25pt" to="264.2pt,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" strokecolor="#ffc000 [3207]" strokeweight="1.5pt">
              <v:stroke joinstyle="miter"/>
            </v:line>
          </w:pict>
        </mc:Fallback>
      </mc:AlternateContent>
    </w:r>
    <w:r w:rsidRPr="006B5490">
      <w:rPr>
        <w:noProof/>
        <w:color w:val="000000"/>
      </w:rPr>
      <w:drawing>
        <wp:anchor distT="0" distB="0" distL="114300" distR="114300" simplePos="0" relativeHeight="251684864" behindDoc="0" locked="0" layoutInCell="1" hidden="0" allowOverlap="1" wp14:anchorId="27D17C1E" wp14:editId="2A935A40">
          <wp:simplePos x="0" y="0"/>
          <wp:positionH relativeFrom="column">
            <wp:posOffset>1847850</wp:posOffset>
          </wp:positionH>
          <wp:positionV relativeFrom="paragraph">
            <wp:posOffset>165100</wp:posOffset>
          </wp:positionV>
          <wp:extent cx="1355090" cy="436880"/>
          <wp:effectExtent l="0" t="0" r="0" b="1270"/>
          <wp:wrapNone/>
          <wp:docPr id="43" name="image2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2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5090" cy="436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2583C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hidden="0" allowOverlap="1" wp14:anchorId="71FA0A6F" wp14:editId="206F4594">
              <wp:simplePos x="0" y="0"/>
              <wp:positionH relativeFrom="column">
                <wp:posOffset>1803400</wp:posOffset>
              </wp:positionH>
              <wp:positionV relativeFrom="paragraph">
                <wp:posOffset>45720</wp:posOffset>
              </wp:positionV>
              <wp:extent cx="3198495" cy="1433195"/>
              <wp:effectExtent l="0" t="0" r="0" b="0"/>
              <wp:wrapSquare wrapText="bothSides" distT="45720" distB="45720" distL="114300" distR="114300"/>
              <wp:docPr id="593" name="Rectangle 5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61040" y="3077690"/>
                        <a:ext cx="3169920" cy="140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CCFA24" w14:textId="77777777" w:rsidR="006A3CE5" w:rsidRDefault="0062583C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color w:val="FFFFFF"/>
                              <w:sz w:val="36"/>
                            </w:rPr>
                            <w:t>MarylandMedNow.com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FA0A6F" id="Rectangle 593" o:spid="_x0000_s1040" style="position:absolute;margin-left:142pt;margin-top:3.6pt;width:251.85pt;height:112.85pt;z-index:2516654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" filled="f" stroked="f">
              <v:textbox inset="2.53958mm,1.2694mm,2.53958mm,1.2694mm">
                <w:txbxContent>
                  <w:p w14:paraId="3ECCFA24" w14:textId="77777777" w:rsidR="006A3CE5" w:rsidRDefault="0062583C">
                    <w:pPr>
                      <w:spacing w:line="258" w:lineRule="auto"/>
                      <w:jc w:val="center"/>
                      <w:textDirection w:val="btLr"/>
                    </w:pPr>
                    <w:r>
                      <w:rPr>
                        <w:rFonts w:ascii="Verdana" w:eastAsia="Verdana" w:hAnsi="Verdana" w:cs="Verdana"/>
                        <w:color w:val="FFFFFF"/>
                        <w:sz w:val="36"/>
                      </w:rPr>
                      <w:t>MarylandMedNow.com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62583C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67CCFEFA" wp14:editId="3E5EB036">
              <wp:simplePos x="0" y="0"/>
              <wp:positionH relativeFrom="column">
                <wp:posOffset>-495299</wp:posOffset>
              </wp:positionH>
              <wp:positionV relativeFrom="paragraph">
                <wp:posOffset>0</wp:posOffset>
              </wp:positionV>
              <wp:extent cx="3613150" cy="1280160"/>
              <wp:effectExtent l="0" t="0" r="0" b="0"/>
              <wp:wrapNone/>
              <wp:docPr id="602" name="Rectangle 6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53713" y="3154208"/>
                        <a:ext cx="3584575" cy="1251585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F8C98C9" w14:textId="77777777" w:rsidR="006A3CE5" w:rsidRDefault="006A3CE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CCFEFA" id="Rectangle 602" o:spid="_x0000_s1041" style="position:absolute;margin-left:-39pt;margin-top:0;width:284.5pt;height:100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" fillcolor="#ffc000" stroked="f">
              <v:textbox inset="2.53958mm,2.53958mm,2.53958mm,2.53958mm">
                <w:txbxContent>
                  <w:p w14:paraId="4F8C98C9" w14:textId="77777777" w:rsidR="006A3CE5" w:rsidRDefault="006A3CE5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62583C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519AD6F7" wp14:editId="3C35A948">
              <wp:simplePos x="0" y="0"/>
              <wp:positionH relativeFrom="column">
                <wp:posOffset>1181100</wp:posOffset>
              </wp:positionH>
              <wp:positionV relativeFrom="paragraph">
                <wp:posOffset>0</wp:posOffset>
              </wp:positionV>
              <wp:extent cx="13266420" cy="1333500"/>
              <wp:effectExtent l="0" t="0" r="0" b="0"/>
              <wp:wrapNone/>
              <wp:docPr id="595" name="Freeform: Shape 5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3127538"/>
                        <a:ext cx="10692000" cy="13049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77255" h="440055" extrusionOk="0">
                            <a:moveTo>
                              <a:pt x="274320" y="0"/>
                            </a:moveTo>
                            <a:lnTo>
                              <a:pt x="5977255" y="3810"/>
                            </a:lnTo>
                            <a:lnTo>
                              <a:pt x="5977255" y="440055"/>
                            </a:lnTo>
                            <a:lnTo>
                              <a:pt x="0" y="440055"/>
                            </a:lnTo>
                            <a:lnTo>
                              <a:pt x="27432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02E7C899" w14:textId="77777777" w:rsidR="006A3CE5" w:rsidRDefault="006A3CE5">
                          <w:pPr>
                            <w:spacing w:after="0" w:line="240" w:lineRule="auto"/>
                            <w:ind w:left="720" w:firstLine="2160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9AD6F7" id="Freeform: Shape 595" o:spid="_x0000_s1042" style="position:absolute;margin-left:93pt;margin-top:0;width:1044.6pt;height:1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77255,4400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" adj="-11796480,,5400" path="m274320,l5977255,3810r,436245l,440055,274320,xe" fillcolor="black" stroked="f">
              <v:stroke joinstyle="miter"/>
              <v:formulas/>
              <v:path arrowok="t" o:extrusionok="f" o:connecttype="custom" textboxrect="0,0,5977255,440055"/>
              <v:textbox inset="2.53958mm,1.2694mm,2.53958mm,1.2694mm">
                <w:txbxContent>
                  <w:p w14:paraId="02E7C899" w14:textId="77777777" w:rsidR="006A3CE5" w:rsidRDefault="006A3CE5">
                    <w:pPr>
                      <w:spacing w:after="0" w:line="240" w:lineRule="auto"/>
                      <w:ind w:left="720" w:firstLine="2160"/>
                      <w:textDirection w:val="btLr"/>
                    </w:pPr>
                  </w:p>
                </w:txbxContent>
              </v:textbox>
            </v:shape>
          </w:pict>
        </mc:Fallback>
      </mc:AlternateContent>
    </w:r>
    <w:r w:rsidR="0062583C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 wp14:anchorId="71AC0A0B" wp14:editId="700A2E7F">
              <wp:simplePos x="0" y="0"/>
              <wp:positionH relativeFrom="column">
                <wp:posOffset>-50799</wp:posOffset>
              </wp:positionH>
              <wp:positionV relativeFrom="paragraph">
                <wp:posOffset>139700</wp:posOffset>
              </wp:positionV>
              <wp:extent cx="1647825" cy="628650"/>
              <wp:effectExtent l="0" t="0" r="0" b="0"/>
              <wp:wrapNone/>
              <wp:docPr id="603" name="Rectangle 6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36375" y="3479963"/>
                        <a:ext cx="1619250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1FB860" w14:textId="77777777" w:rsidR="006A3CE5" w:rsidRDefault="0062583C">
                          <w:pPr>
                            <w:spacing w:after="0" w:line="300" w:lineRule="auto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i/>
                              <w:color w:val="000000"/>
                              <w:sz w:val="13"/>
                            </w:rPr>
                            <w:t>Larry Hogan, Governor</w:t>
                          </w:r>
                        </w:p>
                        <w:p w14:paraId="75F13681" w14:textId="77777777" w:rsidR="006A3CE5" w:rsidRDefault="0062583C">
                          <w:pPr>
                            <w:spacing w:after="0" w:line="300" w:lineRule="auto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i/>
                              <w:color w:val="000000"/>
                              <w:sz w:val="13"/>
                            </w:rPr>
                            <w:t xml:space="preserve">Boyd K. Rutherford, Lt. Governor </w:t>
                          </w:r>
                        </w:p>
                        <w:p w14:paraId="41C4E7D4" w14:textId="77777777" w:rsidR="006A3CE5" w:rsidRDefault="0062583C">
                          <w:pPr>
                            <w:spacing w:after="0" w:line="300" w:lineRule="auto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i/>
                              <w:color w:val="000000"/>
                              <w:sz w:val="13"/>
                            </w:rPr>
                            <w:t>Kenneth C. Holt, Secretary</w:t>
                          </w:r>
                        </w:p>
                        <w:p w14:paraId="39FE7852" w14:textId="77777777" w:rsidR="006A3CE5" w:rsidRDefault="0062583C">
                          <w:pPr>
                            <w:spacing w:after="0" w:line="300" w:lineRule="auto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i/>
                              <w:color w:val="000000"/>
                              <w:sz w:val="13"/>
                            </w:rPr>
                            <w:t>Owen McEvoy, Deputy Secretary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AC0A0B" id="Rectangle 603" o:spid="_x0000_s1043" style="position:absolute;margin-left:-4pt;margin-top:11pt;width:129.75pt;height:4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" filled="f" stroked="f">
              <v:textbox inset="2.53958mm,1.2694mm,2.53958mm,1.2694mm">
                <w:txbxContent>
                  <w:p w14:paraId="621FB860" w14:textId="77777777" w:rsidR="006A3CE5" w:rsidRDefault="0062583C">
                    <w:pPr>
                      <w:spacing w:after="0" w:line="300" w:lineRule="auto"/>
                      <w:textDirection w:val="btLr"/>
                    </w:pPr>
                    <w:r>
                      <w:rPr>
                        <w:rFonts w:ascii="Verdana" w:eastAsia="Verdana" w:hAnsi="Verdana" w:cs="Verdana"/>
                        <w:i/>
                        <w:color w:val="000000"/>
                        <w:sz w:val="13"/>
                      </w:rPr>
                      <w:t>Larry Hogan, Governor</w:t>
                    </w:r>
                  </w:p>
                  <w:p w14:paraId="75F13681" w14:textId="77777777" w:rsidR="006A3CE5" w:rsidRDefault="0062583C">
                    <w:pPr>
                      <w:spacing w:after="0" w:line="300" w:lineRule="auto"/>
                      <w:textDirection w:val="btLr"/>
                    </w:pPr>
                    <w:r>
                      <w:rPr>
                        <w:rFonts w:ascii="Verdana" w:eastAsia="Verdana" w:hAnsi="Verdana" w:cs="Verdana"/>
                        <w:i/>
                        <w:color w:val="000000"/>
                        <w:sz w:val="13"/>
                      </w:rPr>
                      <w:t xml:space="preserve">Boyd K. Rutherford, Lt. Governor </w:t>
                    </w:r>
                  </w:p>
                  <w:p w14:paraId="41C4E7D4" w14:textId="77777777" w:rsidR="006A3CE5" w:rsidRDefault="0062583C">
                    <w:pPr>
                      <w:spacing w:after="0" w:line="300" w:lineRule="auto"/>
                      <w:textDirection w:val="btLr"/>
                    </w:pPr>
                    <w:r>
                      <w:rPr>
                        <w:rFonts w:ascii="Verdana" w:eastAsia="Verdana" w:hAnsi="Verdana" w:cs="Verdana"/>
                        <w:i/>
                        <w:color w:val="000000"/>
                        <w:sz w:val="13"/>
                      </w:rPr>
                      <w:t>Kenneth C. Holt, Secretary</w:t>
                    </w:r>
                  </w:p>
                  <w:p w14:paraId="39FE7852" w14:textId="77777777" w:rsidR="006A3CE5" w:rsidRDefault="0062583C">
                    <w:pPr>
                      <w:spacing w:after="0" w:line="300" w:lineRule="auto"/>
                      <w:textDirection w:val="btLr"/>
                    </w:pPr>
                    <w:r>
                      <w:rPr>
                        <w:rFonts w:ascii="Verdana" w:eastAsia="Verdana" w:hAnsi="Verdana" w:cs="Verdana"/>
                        <w:i/>
                        <w:color w:val="000000"/>
                        <w:sz w:val="13"/>
                      </w:rPr>
                      <w:t>Owen McEvoy, Deputy Secretary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8CA0D" w14:textId="77777777" w:rsidR="006A3CE5" w:rsidRDefault="006B549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hidden="0" allowOverlap="1" wp14:anchorId="3E2A6C09" wp14:editId="7C7F6E48">
              <wp:simplePos x="0" y="0"/>
              <wp:positionH relativeFrom="column">
                <wp:posOffset>3467100</wp:posOffset>
              </wp:positionH>
              <wp:positionV relativeFrom="paragraph">
                <wp:posOffset>231775</wp:posOffset>
              </wp:positionV>
              <wp:extent cx="3717925" cy="352425"/>
              <wp:effectExtent l="0" t="0" r="0" b="9525"/>
              <wp:wrapNone/>
              <wp:docPr id="605" name="Rectangle 6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17925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AA69D8" w14:textId="77777777" w:rsidR="006A3CE5" w:rsidRDefault="0062583C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color w:val="FFFFFF"/>
                              <w:sz w:val="32"/>
                            </w:rPr>
                            <w:t>homeownerassistance.maryland.gov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2A6C09" id="Rectangle 605" o:spid="_x0000_s1062" style="position:absolute;margin-left:273pt;margin-top:18.25pt;width:292.75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" filled="f" stroked="f">
              <v:textbox inset="2.53958mm,1.2694mm,2.53958mm,1.2694mm">
                <w:txbxContent>
                  <w:p w14:paraId="26AA69D8" w14:textId="77777777" w:rsidR="006A3CE5" w:rsidRDefault="0062583C">
                    <w:pPr>
                      <w:spacing w:line="258" w:lineRule="auto"/>
                      <w:textDirection w:val="btLr"/>
                    </w:pPr>
                    <w:r>
                      <w:rPr>
                        <w:color w:val="FFFFFF"/>
                        <w:sz w:val="32"/>
                      </w:rPr>
                      <w:t>homeownerassistance.maryland.gov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FB6B844" wp14:editId="5FC7E922">
              <wp:simplePos x="0" y="0"/>
              <wp:positionH relativeFrom="column">
                <wp:posOffset>3374390</wp:posOffset>
              </wp:positionH>
              <wp:positionV relativeFrom="paragraph">
                <wp:posOffset>203200</wp:posOffset>
              </wp:positionV>
              <wp:extent cx="0" cy="428625"/>
              <wp:effectExtent l="0" t="0" r="38100" b="28575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28625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F0D7DF6" id="Straight Connector 30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7pt,16pt" to="265.7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" strokecolor="#ffc000 [3207]" strokeweight="1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80768" behindDoc="0" locked="0" layoutInCell="1" hidden="0" allowOverlap="1" wp14:anchorId="1347B4CA" wp14:editId="40EF7164">
          <wp:simplePos x="0" y="0"/>
          <wp:positionH relativeFrom="column">
            <wp:posOffset>1866900</wp:posOffset>
          </wp:positionH>
          <wp:positionV relativeFrom="paragraph">
            <wp:posOffset>174625</wp:posOffset>
          </wp:positionV>
          <wp:extent cx="1355090" cy="436880"/>
          <wp:effectExtent l="0" t="0" r="0" b="0"/>
          <wp:wrapNone/>
          <wp:docPr id="45" name="image2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2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5090" cy="436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3CDDD229" wp14:editId="24D437A7">
              <wp:simplePos x="0" y="0"/>
              <wp:positionH relativeFrom="column">
                <wp:posOffset>-75565</wp:posOffset>
              </wp:positionH>
              <wp:positionV relativeFrom="paragraph">
                <wp:posOffset>139700</wp:posOffset>
              </wp:positionV>
              <wp:extent cx="1815465" cy="714375"/>
              <wp:effectExtent l="0" t="0" r="0" b="9525"/>
              <wp:wrapNone/>
              <wp:docPr id="600" name="Rectangle 6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15465" cy="714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3347E0" w14:textId="77777777" w:rsidR="006A3CE5" w:rsidRDefault="0062583C">
                          <w:pPr>
                            <w:spacing w:after="0" w:line="300" w:lineRule="auto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i/>
                              <w:color w:val="000000"/>
                              <w:sz w:val="13"/>
                            </w:rPr>
                            <w:t>Larry Hogan, Governor</w:t>
                          </w:r>
                        </w:p>
                        <w:p w14:paraId="175929EE" w14:textId="77777777" w:rsidR="006A3CE5" w:rsidRDefault="0062583C">
                          <w:pPr>
                            <w:spacing w:after="0" w:line="300" w:lineRule="auto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i/>
                              <w:color w:val="000000"/>
                              <w:sz w:val="13"/>
                            </w:rPr>
                            <w:t xml:space="preserve">Boyd K. Rutherford, Lt. Governor </w:t>
                          </w:r>
                        </w:p>
                        <w:p w14:paraId="52AA42DC" w14:textId="77777777" w:rsidR="006A3CE5" w:rsidRDefault="0062583C">
                          <w:pPr>
                            <w:spacing w:after="0" w:line="300" w:lineRule="auto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i/>
                              <w:color w:val="000000"/>
                              <w:sz w:val="13"/>
                            </w:rPr>
                            <w:t>Kenneth C. Holt, Secretary</w:t>
                          </w:r>
                        </w:p>
                        <w:p w14:paraId="68D3E2FD" w14:textId="77777777" w:rsidR="006A3CE5" w:rsidRDefault="0062583C">
                          <w:pPr>
                            <w:spacing w:after="0" w:line="300" w:lineRule="auto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i/>
                              <w:color w:val="000000"/>
                              <w:sz w:val="13"/>
                            </w:rPr>
                            <w:t>Owen McEvoy, Deputy Secretary</w:t>
                          </w:r>
                        </w:p>
                        <w:p w14:paraId="23B7E16C" w14:textId="77777777" w:rsidR="006A3CE5" w:rsidRDefault="006A3CE5">
                          <w:pPr>
                            <w:spacing w:after="0" w:line="30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DDD229" id="Rectangle 600" o:spid="_x0000_s1063" style="position:absolute;margin-left:-5.95pt;margin-top:11pt;width:142.95pt;height:56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" filled="f" stroked="f">
              <v:textbox inset="2.53958mm,1.2694mm,2.53958mm,1.2694mm">
                <w:txbxContent>
                  <w:p w14:paraId="313347E0" w14:textId="77777777" w:rsidR="006A3CE5" w:rsidRDefault="0062583C">
                    <w:pPr>
                      <w:spacing w:after="0" w:line="300" w:lineRule="auto"/>
                      <w:textDirection w:val="btLr"/>
                    </w:pPr>
                    <w:r>
                      <w:rPr>
                        <w:rFonts w:ascii="Verdana" w:eastAsia="Verdana" w:hAnsi="Verdana" w:cs="Verdana"/>
                        <w:i/>
                        <w:color w:val="000000"/>
                        <w:sz w:val="13"/>
                      </w:rPr>
                      <w:t>Larry Hogan, Governor</w:t>
                    </w:r>
                  </w:p>
                  <w:p w14:paraId="175929EE" w14:textId="77777777" w:rsidR="006A3CE5" w:rsidRDefault="0062583C">
                    <w:pPr>
                      <w:spacing w:after="0" w:line="300" w:lineRule="auto"/>
                      <w:textDirection w:val="btLr"/>
                    </w:pPr>
                    <w:r>
                      <w:rPr>
                        <w:rFonts w:ascii="Verdana" w:eastAsia="Verdana" w:hAnsi="Verdana" w:cs="Verdana"/>
                        <w:i/>
                        <w:color w:val="000000"/>
                        <w:sz w:val="13"/>
                      </w:rPr>
                      <w:t xml:space="preserve">Boyd K. Rutherford, Lt. Governor </w:t>
                    </w:r>
                  </w:p>
                  <w:p w14:paraId="52AA42DC" w14:textId="77777777" w:rsidR="006A3CE5" w:rsidRDefault="0062583C">
                    <w:pPr>
                      <w:spacing w:after="0" w:line="300" w:lineRule="auto"/>
                      <w:textDirection w:val="btLr"/>
                    </w:pPr>
                    <w:r>
                      <w:rPr>
                        <w:rFonts w:ascii="Verdana" w:eastAsia="Verdana" w:hAnsi="Verdana" w:cs="Verdana"/>
                        <w:i/>
                        <w:color w:val="000000"/>
                        <w:sz w:val="13"/>
                      </w:rPr>
                      <w:t>Kenneth C. Holt, Secretary</w:t>
                    </w:r>
                  </w:p>
                  <w:p w14:paraId="68D3E2FD" w14:textId="77777777" w:rsidR="006A3CE5" w:rsidRDefault="0062583C">
                    <w:pPr>
                      <w:spacing w:after="0" w:line="300" w:lineRule="auto"/>
                      <w:textDirection w:val="btLr"/>
                    </w:pPr>
                    <w:r>
                      <w:rPr>
                        <w:rFonts w:ascii="Verdana" w:eastAsia="Verdana" w:hAnsi="Verdana" w:cs="Verdana"/>
                        <w:i/>
                        <w:color w:val="000000"/>
                        <w:sz w:val="13"/>
                      </w:rPr>
                      <w:t>Owen McEvoy, Deputy Secretary</w:t>
                    </w:r>
                  </w:p>
                  <w:p w14:paraId="23B7E16C" w14:textId="77777777" w:rsidR="006A3CE5" w:rsidRDefault="006A3CE5">
                    <w:pPr>
                      <w:spacing w:after="0" w:line="30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62583C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hidden="0" allowOverlap="1" wp14:anchorId="7C67C374" wp14:editId="33C2256A">
              <wp:simplePos x="0" y="0"/>
              <wp:positionH relativeFrom="column">
                <wp:posOffset>-495300</wp:posOffset>
              </wp:positionH>
              <wp:positionV relativeFrom="paragraph">
                <wp:posOffset>3175</wp:posOffset>
              </wp:positionV>
              <wp:extent cx="3613150" cy="1280160"/>
              <wp:effectExtent l="0" t="0" r="6350" b="0"/>
              <wp:wrapNone/>
              <wp:docPr id="604" name="Rectangle 6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13150" cy="1280160"/>
                      </a:xfrm>
                      <a:prstGeom prst="rect">
                        <a:avLst/>
                      </a:prstGeom>
                      <a:solidFill>
                        <a:srgbClr val="FFC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6DA2AD44" w14:textId="77777777" w:rsidR="006A3CE5" w:rsidRDefault="006A3CE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67C374" id="Rectangle 604" o:spid="_x0000_s1064" style="position:absolute;margin-left:-39pt;margin-top:.25pt;width:284.5pt;height:100.8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" fillcolor="#ffc000" stroked="f">
              <v:textbox inset="2.53958mm,2.53958mm,2.53958mm,2.53958mm">
                <w:txbxContent>
                  <w:p w14:paraId="6DA2AD44" w14:textId="77777777" w:rsidR="006A3CE5" w:rsidRDefault="006A3CE5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62583C"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hidden="0" allowOverlap="1" wp14:anchorId="3A22191E" wp14:editId="492A63EC">
              <wp:simplePos x="0" y="0"/>
              <wp:positionH relativeFrom="column">
                <wp:posOffset>1190625</wp:posOffset>
              </wp:positionH>
              <wp:positionV relativeFrom="paragraph">
                <wp:posOffset>3175</wp:posOffset>
              </wp:positionV>
              <wp:extent cx="13266420" cy="1333500"/>
              <wp:effectExtent l="0" t="0" r="0" b="0"/>
              <wp:wrapNone/>
              <wp:docPr id="592" name="Freeform: Shape 5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66420" cy="1333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77255" h="440055" extrusionOk="0">
                            <a:moveTo>
                              <a:pt x="274320" y="0"/>
                            </a:moveTo>
                            <a:lnTo>
                              <a:pt x="5977255" y="3810"/>
                            </a:lnTo>
                            <a:lnTo>
                              <a:pt x="5977255" y="440055"/>
                            </a:lnTo>
                            <a:lnTo>
                              <a:pt x="0" y="440055"/>
                            </a:lnTo>
                            <a:lnTo>
                              <a:pt x="27432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2071D19B" w14:textId="77777777" w:rsidR="006A3CE5" w:rsidRDefault="006A3CE5">
                          <w:pPr>
                            <w:spacing w:after="0" w:line="240" w:lineRule="auto"/>
                            <w:ind w:left="720" w:firstLine="2160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22191E" id="Freeform: Shape 592" o:spid="_x0000_s1065" style="position:absolute;margin-left:93.75pt;margin-top:.25pt;width:1044.6pt;height:10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77255,4400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" adj="-11796480,,5400" path="m274320,l5977255,3810r,436245l,440055,274320,xe" fillcolor="black" stroked="f">
              <v:stroke joinstyle="miter"/>
              <v:formulas/>
              <v:path arrowok="t" o:extrusionok="f" o:connecttype="custom" textboxrect="0,0,5977255,440055"/>
              <v:textbox inset="2.53958mm,1.2694mm,2.53958mm,1.2694mm">
                <w:txbxContent>
                  <w:p w14:paraId="2071D19B" w14:textId="77777777" w:rsidR="006A3CE5" w:rsidRDefault="006A3CE5">
                    <w:pPr>
                      <w:spacing w:after="0" w:line="240" w:lineRule="auto"/>
                      <w:ind w:left="720" w:firstLine="2160"/>
                      <w:textDirection w:val="btLr"/>
                    </w:pPr>
                  </w:p>
                </w:txbxContent>
              </v:textbox>
            </v:shape>
          </w:pict>
        </mc:Fallback>
      </mc:AlternateContent>
    </w:r>
    <w:r w:rsidR="0062583C">
      <w:rPr>
        <w:noProof/>
      </w:rPr>
      <w:drawing>
        <wp:anchor distT="0" distB="0" distL="114300" distR="114300" simplePos="0" relativeHeight="251677696" behindDoc="0" locked="0" layoutInCell="1" hidden="0" allowOverlap="1" wp14:anchorId="7A482E45" wp14:editId="3E240F98">
          <wp:simplePos x="0" y="0"/>
          <wp:positionH relativeFrom="column">
            <wp:posOffset>1866900</wp:posOffset>
          </wp:positionH>
          <wp:positionV relativeFrom="paragraph">
            <wp:posOffset>174625</wp:posOffset>
          </wp:positionV>
          <wp:extent cx="1355090" cy="436880"/>
          <wp:effectExtent l="0" t="0" r="0" b="0"/>
          <wp:wrapNone/>
          <wp:docPr id="4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5090" cy="436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91304" w14:textId="77777777" w:rsidR="006E049E" w:rsidRDefault="006E049E">
      <w:pPr>
        <w:spacing w:after="0" w:line="240" w:lineRule="auto"/>
      </w:pPr>
      <w:r>
        <w:separator/>
      </w:r>
    </w:p>
  </w:footnote>
  <w:footnote w:type="continuationSeparator" w:id="0">
    <w:p w14:paraId="00A188F1" w14:textId="77777777" w:rsidR="006E049E" w:rsidRDefault="006E04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30E20" w14:textId="77777777" w:rsidR="006A3CE5" w:rsidRDefault="0062583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120" w:lineRule="auto"/>
      <w:ind w:left="-720"/>
    </w:pPr>
    <w:r>
      <w:rPr>
        <w:color w:val="000000"/>
      </w:rPr>
      <w:t xml:space="preserve">               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0452E35" wp14:editId="590AA069">
              <wp:simplePos x="0" y="0"/>
              <wp:positionH relativeFrom="column">
                <wp:posOffset>1231900</wp:posOffset>
              </wp:positionH>
              <wp:positionV relativeFrom="paragraph">
                <wp:posOffset>0</wp:posOffset>
              </wp:positionV>
              <wp:extent cx="6005830" cy="468630"/>
              <wp:effectExtent l="0" t="0" r="0" b="0"/>
              <wp:wrapNone/>
              <wp:docPr id="598" name="Freeform: Shape 5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57373" y="3559973"/>
                        <a:ext cx="5977255" cy="4400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77255" h="440055" extrusionOk="0">
                            <a:moveTo>
                              <a:pt x="274320" y="0"/>
                            </a:moveTo>
                            <a:lnTo>
                              <a:pt x="5977255" y="3810"/>
                            </a:lnTo>
                            <a:lnTo>
                              <a:pt x="5977255" y="440055"/>
                            </a:lnTo>
                            <a:lnTo>
                              <a:pt x="0" y="440055"/>
                            </a:lnTo>
                            <a:lnTo>
                              <a:pt x="274320" y="0"/>
                            </a:lnTo>
                            <a:close/>
                          </a:path>
                        </a:pathLst>
                      </a:custGeom>
                      <a:solidFill>
                        <a:srgbClr val="C00000">
                          <a:alpha val="40000"/>
                        </a:srgbClr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ABE9D1" id="Freeform: Shape 598" o:spid="_x0000_s1026" style="position:absolute;margin-left:97pt;margin-top:0;width:472.9pt;height:36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77255,440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" path="m274320,l5977255,3810r,436245l,440055,274320,xe" fillcolor="#c00000" stroked="f">
              <v:fill opacity="26214f"/>
              <v:path arrowok="t" o:extrusionok="f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7B8D156" wp14:editId="58438703">
              <wp:simplePos x="0" y="0"/>
              <wp:positionH relativeFrom="column">
                <wp:posOffset>1346200</wp:posOffset>
              </wp:positionH>
              <wp:positionV relativeFrom="paragraph">
                <wp:posOffset>0</wp:posOffset>
              </wp:positionV>
              <wp:extent cx="6005830" cy="466386"/>
              <wp:effectExtent l="0" t="0" r="0" b="0"/>
              <wp:wrapNone/>
              <wp:docPr id="590" name="Freeform: Shape 5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57373" y="3559973"/>
                        <a:ext cx="5977255" cy="4400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977255" h="440055" extrusionOk="0">
                            <a:moveTo>
                              <a:pt x="274320" y="0"/>
                            </a:moveTo>
                            <a:lnTo>
                              <a:pt x="5977255" y="3810"/>
                            </a:lnTo>
                            <a:lnTo>
                              <a:pt x="5977255" y="440055"/>
                            </a:lnTo>
                            <a:lnTo>
                              <a:pt x="0" y="440055"/>
                            </a:lnTo>
                            <a:lnTo>
                              <a:pt x="274320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388947C8" w14:textId="77777777" w:rsidR="006A3CE5" w:rsidRDefault="0062583C" w:rsidP="00E22859">
                          <w:pPr>
                            <w:spacing w:after="0" w:line="240" w:lineRule="auto"/>
                            <w:ind w:left="720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color w:val="FFFFFF"/>
                              <w:sz w:val="24"/>
                            </w:rPr>
                            <w:t>HOMEOWNER ASSISTANCE FUND LOAN</w:t>
                          </w:r>
                          <w:r w:rsidR="00E22859">
                            <w:rPr>
                              <w:rFonts w:ascii="Verdana" w:eastAsia="Verdana" w:hAnsi="Verdana" w:cs="Verdana"/>
                              <w:color w:val="FFFFFF"/>
                              <w:sz w:val="24"/>
                            </w:rPr>
                            <w:t>: FACT SHEET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B8D156" id="Freeform: Shape 590" o:spid="_x0000_s1038" style="position:absolute;left:0;text-align:left;margin-left:106pt;margin-top:0;width:472.9pt;height:36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77255,4400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" adj="-11796480,,5400" path="m274320,l5977255,3810r,436245l,440055,274320,xe" fillcolor="#c00000" stroked="f">
              <v:stroke joinstyle="miter"/>
              <v:formulas/>
              <v:path arrowok="t" o:extrusionok="f" o:connecttype="custom" textboxrect="0,0,5977255,440055"/>
              <v:textbox inset="2.53958mm,1.2694mm,2.53958mm,1.2694mm">
                <w:txbxContent>
                  <w:p w14:paraId="388947C8" w14:textId="77777777" w:rsidR="006A3CE5" w:rsidRDefault="0062583C" w:rsidP="00E22859">
                    <w:pPr>
                      <w:spacing w:after="0" w:line="240" w:lineRule="auto"/>
                      <w:ind w:left="720"/>
                      <w:textDirection w:val="btLr"/>
                    </w:pPr>
                    <w:r>
                      <w:rPr>
                        <w:rFonts w:ascii="Verdana" w:eastAsia="Verdana" w:hAnsi="Verdana" w:cs="Verdana"/>
                        <w:color w:val="FFFFFF"/>
                        <w:sz w:val="24"/>
                      </w:rPr>
                      <w:t>HOMEOWNER ASSISTANCE FUND LOAN</w:t>
                    </w:r>
                    <w:r w:rsidR="00E22859">
                      <w:rPr>
                        <w:rFonts w:ascii="Verdana" w:eastAsia="Verdana" w:hAnsi="Verdana" w:cs="Verdana"/>
                        <w:color w:val="FFFFFF"/>
                        <w:sz w:val="24"/>
                      </w:rPr>
                      <w:t>: FACT SHEET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19F75D4" wp14:editId="4D780388">
          <wp:simplePos x="0" y="0"/>
          <wp:positionH relativeFrom="column">
            <wp:posOffset>198755</wp:posOffset>
          </wp:positionH>
          <wp:positionV relativeFrom="paragraph">
            <wp:posOffset>-132712</wp:posOffset>
          </wp:positionV>
          <wp:extent cx="885825" cy="605790"/>
          <wp:effectExtent l="0" t="0" r="0" b="0"/>
          <wp:wrapNone/>
          <wp:docPr id="4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15143"/>
                  <a:stretch>
                    <a:fillRect/>
                  </a:stretch>
                </pic:blipFill>
                <pic:spPr>
                  <a:xfrm>
                    <a:off x="0" y="0"/>
                    <a:ext cx="885825" cy="605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1F615" w14:textId="77777777" w:rsidR="006A3CE5" w:rsidRDefault="0000310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rPr>
        <w:color w:val="000000"/>
      </w:rPr>
    </w:pPr>
    <w:r>
      <w:rPr>
        <w:rFonts w:ascii="Century Gothic" w:eastAsia="Century Gothic" w:hAnsi="Century Gothic" w:cs="Century Gothic"/>
        <w:b/>
        <w:smallCaps/>
        <w:noProof/>
        <w:color w:val="C00000"/>
        <w:sz w:val="40"/>
        <w:szCs w:val="40"/>
      </w:rPr>
      <w:drawing>
        <wp:anchor distT="0" distB="0" distL="114300" distR="114300" simplePos="0" relativeHeight="251687936" behindDoc="1" locked="0" layoutInCell="1" allowOverlap="1" wp14:anchorId="51A6AA8F" wp14:editId="01EA0380">
          <wp:simplePos x="0" y="0"/>
          <wp:positionH relativeFrom="column">
            <wp:posOffset>-485775</wp:posOffset>
          </wp:positionH>
          <wp:positionV relativeFrom="paragraph">
            <wp:posOffset>-114935</wp:posOffset>
          </wp:positionV>
          <wp:extent cx="8457431" cy="2181225"/>
          <wp:effectExtent l="0" t="0" r="1270" b="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103" b="54213"/>
                  <a:stretch/>
                </pic:blipFill>
                <pic:spPr bwMode="auto">
                  <a:xfrm>
                    <a:off x="0" y="0"/>
                    <a:ext cx="8457431" cy="2181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</w:rPr>
      <w:br/>
    </w:r>
    <w:r>
      <w:rPr>
        <w:color w:val="000000"/>
      </w:rPr>
      <w:br/>
    </w:r>
    <w:r>
      <w:rPr>
        <w:color w:val="000000"/>
      </w:rPr>
      <w:br/>
    </w:r>
    <w:r>
      <w:rPr>
        <w:color w:val="000000"/>
      </w:rPr>
      <w:br/>
    </w:r>
    <w:r>
      <w:rPr>
        <w:color w:val="000000"/>
      </w:rPr>
      <w:br/>
    </w:r>
    <w:r>
      <w:rPr>
        <w:color w:val="000000"/>
      </w:rPr>
      <w:br/>
    </w:r>
    <w:r>
      <w:rPr>
        <w:color w:val="000000"/>
      </w:rPr>
      <w:br/>
    </w:r>
    <w:r w:rsidR="0062583C">
      <w:rPr>
        <w:color w:val="000000"/>
      </w:rPr>
      <w:tab/>
    </w:r>
    <w:r w:rsidR="0062583C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0994E6EC" wp14:editId="306B9FAA">
              <wp:simplePos x="0" y="0"/>
              <wp:positionH relativeFrom="column">
                <wp:posOffset>2870200</wp:posOffset>
              </wp:positionH>
              <wp:positionV relativeFrom="paragraph">
                <wp:posOffset>-266699</wp:posOffset>
              </wp:positionV>
              <wp:extent cx="1099820" cy="966470"/>
              <wp:effectExtent l="0" t="0" r="0" b="0"/>
              <wp:wrapNone/>
              <wp:docPr id="607" name="Group 6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9820" cy="966470"/>
                        <a:chOff x="4796090" y="3296765"/>
                        <a:chExt cx="1099820" cy="966470"/>
                      </a:xfrm>
                    </wpg:grpSpPr>
                    <wpg:grpSp>
                      <wpg:cNvPr id="12" name="Group 10"/>
                      <wpg:cNvGrpSpPr/>
                      <wpg:grpSpPr>
                        <a:xfrm>
                          <a:off x="4796090" y="3296765"/>
                          <a:ext cx="1099820" cy="966470"/>
                          <a:chOff x="4796090" y="3296765"/>
                          <a:chExt cx="1099820" cy="966470"/>
                        </a:xfrm>
                      </wpg:grpSpPr>
                      <wps:wsp>
                        <wps:cNvPr id="13" name="Rectangle 11"/>
                        <wps:cNvSpPr/>
                        <wps:spPr>
                          <a:xfrm>
                            <a:off x="4796090" y="3296765"/>
                            <a:ext cx="1099800" cy="96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7DAE69" w14:textId="77777777" w:rsidR="006A3CE5" w:rsidRDefault="006A3CE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4" name="Group 12"/>
                        <wpg:cNvGrpSpPr/>
                        <wpg:grpSpPr>
                          <a:xfrm>
                            <a:off x="4796090" y="3296765"/>
                            <a:ext cx="1099820" cy="966470"/>
                            <a:chOff x="4796090" y="3296765"/>
                            <a:chExt cx="1099820" cy="966470"/>
                          </a:xfrm>
                        </wpg:grpSpPr>
                        <wps:wsp>
                          <wps:cNvPr id="15" name="Rectangle 13"/>
                          <wps:cNvSpPr/>
                          <wps:spPr>
                            <a:xfrm>
                              <a:off x="4796090" y="3296765"/>
                              <a:ext cx="1099800" cy="966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77FB05" w14:textId="77777777" w:rsidR="006A3CE5" w:rsidRDefault="006A3CE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6" name="Group 14"/>
                          <wpg:cNvGrpSpPr/>
                          <wpg:grpSpPr>
                            <a:xfrm>
                              <a:off x="4796090" y="3296765"/>
                              <a:ext cx="1099820" cy="966470"/>
                              <a:chOff x="0" y="-119326"/>
                              <a:chExt cx="1099931" cy="967466"/>
                            </a:xfrm>
                          </wpg:grpSpPr>
                          <wps:wsp>
                            <wps:cNvPr id="17" name="Rectangle 15"/>
                            <wps:cNvSpPr/>
                            <wps:spPr>
                              <a:xfrm>
                                <a:off x="0" y="-119326"/>
                                <a:ext cx="1099925" cy="967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ACC1AB1" w14:textId="77777777" w:rsidR="006A3CE5" w:rsidRDefault="006A3CE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" name="Rectangle 16"/>
                            <wps:cNvSpPr/>
                            <wps:spPr>
                              <a:xfrm>
                                <a:off x="0" y="-119326"/>
                                <a:ext cx="1099931" cy="9674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10F755F" w14:textId="77777777" w:rsidR="006A3CE5" w:rsidRDefault="006A3CE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8" name="Shape 38"/>
                              <pic:cNvPicPr preferRelativeResize="0"/>
                            </pic:nvPicPr>
                            <pic:blipFill rotWithShape="1">
                              <a:blip r:embed="rId2">
                                <a:alphaModFix/>
                              </a:blip>
                              <a:srcRect b="15143"/>
                              <a:stretch/>
                            </pic:blipFill>
                            <pic:spPr>
                              <a:xfrm>
                                <a:off x="92765" y="153697"/>
                                <a:ext cx="885825" cy="605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0994E6EC" id="Group 607" o:spid="_x0000_s1044" style="position:absolute;margin-left:226pt;margin-top:-21pt;width:86.6pt;height:76.1pt;z-index:251661312;mso-position-horizontal-relative:text;mso-position-vertical-relative:text" coordorigin="47960,32967" coordsize="10998,9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">
              <v:group id="Group 10" o:spid="_x0000_s1045" style="position:absolute;left:47960;top:32967;width:10999;height:9665" coordorigin="47960,32967" coordsize="10998,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rect id="Rectangle 11" o:spid="_x0000_s1046" style="position:absolute;left:47960;top:32967;width:10998;height:9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" filled="f" stroked="f">
                  <v:textbox inset="2.53958mm,2.53958mm,2.53958mm,2.53958mm">
                    <w:txbxContent>
                      <w:p w14:paraId="1F7DAE69" w14:textId="77777777" w:rsidR="006A3CE5" w:rsidRDefault="006A3CE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12" o:spid="_x0000_s1047" style="position:absolute;left:47960;top:32967;width:10999;height:9665" coordorigin="47960,32967" coordsize="10998,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ctangle 13" o:spid="_x0000_s1048" style="position:absolute;left:47960;top:32967;width:10998;height:9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0477FB05" w14:textId="77777777" w:rsidR="006A3CE5" w:rsidRDefault="006A3CE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14" o:spid="_x0000_s1049" style="position:absolute;left:47960;top:32967;width:10999;height:9665" coordorigin=",-1193" coordsize="10999,9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rect id="Rectangle 15" o:spid="_x0000_s1050" style="position:absolute;top:-1193;width:10999;height:9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" filled="f" stroked="f">
                      <v:textbox inset="2.53958mm,2.53958mm,2.53958mm,2.53958mm">
                        <w:txbxContent>
                          <w:p w14:paraId="4ACC1AB1" w14:textId="77777777" w:rsidR="006A3CE5" w:rsidRDefault="006A3CE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16" o:spid="_x0000_s1051" style="position:absolute;top:-1193;width:10999;height:9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" fillcolor="white [3201]" stroked="f">
                      <v:textbox inset="2.53958mm,2.53958mm,2.53958mm,2.53958mm">
                        <w:txbxContent>
                          <w:p w14:paraId="210F755F" w14:textId="77777777" w:rsidR="006A3CE5" w:rsidRDefault="006A3CE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38" o:spid="_x0000_s1052" type="#_x0000_t75" style="position:absolute;left:927;top:1536;width:8858;height:60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">
                      <v:imagedata r:id="rId3" o:title="" cropbottom="9924f"/>
                    </v:shape>
                  </v:group>
                </v:group>
              </v:group>
            </v:group>
          </w:pict>
        </mc:Fallback>
      </mc:AlternateContent>
    </w:r>
    <w:r w:rsidR="0062583C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2BD90282" wp14:editId="3F4203F0">
              <wp:simplePos x="0" y="0"/>
              <wp:positionH relativeFrom="column">
                <wp:posOffset>2819400</wp:posOffset>
              </wp:positionH>
              <wp:positionV relativeFrom="paragraph">
                <wp:posOffset>-266699</wp:posOffset>
              </wp:positionV>
              <wp:extent cx="1099820" cy="966470"/>
              <wp:effectExtent l="0" t="0" r="0" b="0"/>
              <wp:wrapNone/>
              <wp:docPr id="594" name="Group 5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99820" cy="966470"/>
                        <a:chOff x="4796090" y="3296765"/>
                        <a:chExt cx="1099820" cy="966470"/>
                      </a:xfrm>
                    </wpg:grpSpPr>
                    <wpg:grpSp>
                      <wpg:cNvPr id="19" name="Group 17"/>
                      <wpg:cNvGrpSpPr/>
                      <wpg:grpSpPr>
                        <a:xfrm>
                          <a:off x="4796090" y="3296765"/>
                          <a:ext cx="1099820" cy="966470"/>
                          <a:chOff x="4796090" y="3296765"/>
                          <a:chExt cx="1099820" cy="966470"/>
                        </a:xfrm>
                      </wpg:grpSpPr>
                      <wps:wsp>
                        <wps:cNvPr id="20" name="Rectangle 18"/>
                        <wps:cNvSpPr/>
                        <wps:spPr>
                          <a:xfrm>
                            <a:off x="4796090" y="3296765"/>
                            <a:ext cx="1099800" cy="96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0D0826" w14:textId="77777777" w:rsidR="006A3CE5" w:rsidRDefault="006A3CE5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21" name="Group 19"/>
                        <wpg:cNvGrpSpPr/>
                        <wpg:grpSpPr>
                          <a:xfrm>
                            <a:off x="4796090" y="3296765"/>
                            <a:ext cx="1099820" cy="966470"/>
                            <a:chOff x="4796090" y="3296765"/>
                            <a:chExt cx="1099820" cy="966470"/>
                          </a:xfrm>
                        </wpg:grpSpPr>
                        <wps:wsp>
                          <wps:cNvPr id="22" name="Rectangle 20"/>
                          <wps:cNvSpPr/>
                          <wps:spPr>
                            <a:xfrm>
                              <a:off x="4796090" y="3296765"/>
                              <a:ext cx="1099800" cy="966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17F019" w14:textId="77777777" w:rsidR="006A3CE5" w:rsidRDefault="006A3CE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3" name="Group 21"/>
                          <wpg:cNvGrpSpPr/>
                          <wpg:grpSpPr>
                            <a:xfrm>
                              <a:off x="4796090" y="3296765"/>
                              <a:ext cx="1099820" cy="966470"/>
                              <a:chOff x="0" y="-119326"/>
                              <a:chExt cx="1099931" cy="967466"/>
                            </a:xfrm>
                          </wpg:grpSpPr>
                          <wps:wsp>
                            <wps:cNvPr id="25" name="Rectangle 22"/>
                            <wps:cNvSpPr/>
                            <wps:spPr>
                              <a:xfrm>
                                <a:off x="0" y="-119326"/>
                                <a:ext cx="1099925" cy="967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885F7AB" w14:textId="77777777" w:rsidR="006A3CE5" w:rsidRDefault="006A3CE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6" name="Rectangle 23"/>
                            <wps:cNvSpPr/>
                            <wps:spPr>
                              <a:xfrm>
                                <a:off x="0" y="-119326"/>
                                <a:ext cx="1099931" cy="9674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E3303FB" w14:textId="77777777" w:rsidR="006A3CE5" w:rsidRDefault="006A3CE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7" name="Shape 13"/>
                              <pic:cNvPicPr preferRelativeResize="0"/>
                            </pic:nvPicPr>
                            <pic:blipFill rotWithShape="1">
                              <a:blip r:embed="rId2">
                                <a:alphaModFix/>
                              </a:blip>
                              <a:srcRect b="15143"/>
                              <a:stretch/>
                            </pic:blipFill>
                            <pic:spPr>
                              <a:xfrm>
                                <a:off x="92765" y="153697"/>
                                <a:ext cx="885825" cy="605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BD90282" id="Group 594" o:spid="_x0000_s1053" style="position:absolute;margin-left:222pt;margin-top:-21pt;width:86.6pt;height:76.1pt;z-index:251662336;mso-position-horizontal-relative:text;mso-position-vertical-relative:text" coordorigin="47960,32967" coordsize="10998,9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">
              <v:group id="Group 17" o:spid="_x0000_s1054" style="position:absolute;left:47960;top:32967;width:10999;height:9665" coordorigin="47960,32967" coordsize="10998,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rect id="Rectangle 18" o:spid="_x0000_s1055" style="position:absolute;left:47960;top:32967;width:10998;height:9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" filled="f" stroked="f">
                  <v:textbox inset="2.53958mm,2.53958mm,2.53958mm,2.53958mm">
                    <w:txbxContent>
                      <w:p w14:paraId="200D0826" w14:textId="77777777" w:rsidR="006A3CE5" w:rsidRDefault="006A3CE5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19" o:spid="_x0000_s1056" style="position:absolute;left:47960;top:32967;width:10999;height:9665" coordorigin="47960,32967" coordsize="10998,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ect id="Rectangle 20" o:spid="_x0000_s1057" style="position:absolute;left:47960;top:32967;width:10998;height:9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" filled="f" stroked="f">
                    <v:textbox inset="2.53958mm,2.53958mm,2.53958mm,2.53958mm">
                      <w:txbxContent>
                        <w:p w14:paraId="7017F019" w14:textId="77777777" w:rsidR="006A3CE5" w:rsidRDefault="006A3CE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21" o:spid="_x0000_s1058" style="position:absolute;left:47960;top:32967;width:10999;height:9665" coordorigin=",-1193" coordsize="10999,9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rect id="Rectangle 22" o:spid="_x0000_s1059" style="position:absolute;top:-1193;width:10999;height:9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" filled="f" stroked="f">
                      <v:textbox inset="2.53958mm,2.53958mm,2.53958mm,2.53958mm">
                        <w:txbxContent>
                          <w:p w14:paraId="2885F7AB" w14:textId="77777777" w:rsidR="006A3CE5" w:rsidRDefault="006A3CE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23" o:spid="_x0000_s1060" style="position:absolute;top:-1193;width:10999;height:9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" fillcolor="white [3201]" stroked="f">
                      <v:textbox inset="2.53958mm,2.53958mm,2.53958mm,2.53958mm">
                        <w:txbxContent>
                          <w:p w14:paraId="2E3303FB" w14:textId="77777777" w:rsidR="006A3CE5" w:rsidRDefault="006A3CE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 id="Shape 13" o:spid="_x0000_s1061" type="#_x0000_t75" style="position:absolute;left:927;top:1536;width:8858;height:60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">
                      <v:imagedata r:id="rId3" o:title="" cropbottom="9924f"/>
                    </v:shape>
                  </v:group>
                </v:group>
              </v:group>
            </v:group>
          </w:pict>
        </mc:Fallback>
      </mc:AlternateContent>
    </w:r>
    <w:r w:rsidR="0062583C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629DF40D" wp14:editId="60A8816B">
              <wp:simplePos x="0" y="0"/>
              <wp:positionH relativeFrom="column">
                <wp:posOffset>-482599</wp:posOffset>
              </wp:positionH>
              <wp:positionV relativeFrom="paragraph">
                <wp:posOffset>-279399</wp:posOffset>
              </wp:positionV>
              <wp:extent cx="7847330" cy="1339850"/>
              <wp:effectExtent l="0" t="0" r="0" b="0"/>
              <wp:wrapNone/>
              <wp:docPr id="606" name="Freeform: Shape 6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36623" y="3124363"/>
                        <a:ext cx="7818755" cy="13112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818755" h="1311668" extrusionOk="0">
                            <a:moveTo>
                              <a:pt x="0" y="0"/>
                            </a:moveTo>
                            <a:lnTo>
                              <a:pt x="7818755" y="0"/>
                            </a:lnTo>
                            <a:lnTo>
                              <a:pt x="7818755" y="967105"/>
                            </a:lnTo>
                            <a:lnTo>
                              <a:pt x="0" y="131166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00E3E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7FBC03" id="Freeform: Shape 606" o:spid="_x0000_s1026" style="position:absolute;margin-left:-38pt;margin-top:-22pt;width:617.9pt;height:10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8755,1311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" path="m,l7818755,r,967105l,1311668,,xe" fillcolor="#c00e3e" stroked="f">
              <v:path arrowok="t" o:extrusionok="f"/>
            </v:shape>
          </w:pict>
        </mc:Fallback>
      </mc:AlternateContent>
    </w:r>
    <w:r w:rsidR="0062583C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3B79D8E3" wp14:editId="4C824F56">
              <wp:simplePos x="0" y="0"/>
              <wp:positionH relativeFrom="column">
                <wp:posOffset>-482599</wp:posOffset>
              </wp:positionH>
              <wp:positionV relativeFrom="paragraph">
                <wp:posOffset>-177799</wp:posOffset>
              </wp:positionV>
              <wp:extent cx="7847330" cy="1339850"/>
              <wp:effectExtent l="0" t="0" r="0" b="0"/>
              <wp:wrapNone/>
              <wp:docPr id="591" name="Freeform: Shape 5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36623" y="3124363"/>
                        <a:ext cx="7818755" cy="13112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818755" h="1311668" extrusionOk="0">
                            <a:moveTo>
                              <a:pt x="0" y="0"/>
                            </a:moveTo>
                            <a:lnTo>
                              <a:pt x="7818755" y="0"/>
                            </a:lnTo>
                            <a:lnTo>
                              <a:pt x="7818755" y="967105"/>
                            </a:lnTo>
                            <a:lnTo>
                              <a:pt x="0" y="1311668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00000">
                          <a:alpha val="49019"/>
                        </a:srgbClr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FDDD6F" id="Freeform: Shape 591" o:spid="_x0000_s1026" style="position:absolute;margin-left:-38pt;margin-top:-14pt;width:617.9pt;height:10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8755,1311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" path="m,l7818755,r,967105l,1311668,,xe" fillcolor="#c00000" stroked="f">
              <v:fill opacity="32125f"/>
              <v:path arrowok="t" o:extrusionok="f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16F9E"/>
    <w:multiLevelType w:val="multilevel"/>
    <w:tmpl w:val="A78050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C00000"/>
      </w:rPr>
    </w:lvl>
    <w:lvl w:ilvl="1">
      <w:start w:val="1"/>
      <w:numFmt w:val="bullet"/>
      <w:lvlText w:val="●"/>
      <w:lvlJc w:val="left"/>
      <w:pPr>
        <w:ind w:left="630" w:hanging="210"/>
      </w:pPr>
      <w:rPr>
        <w:rFonts w:ascii="Noto Sans Symbols" w:eastAsia="Noto Sans Symbols" w:hAnsi="Noto Sans Symbols" w:cs="Noto Sans Symbols"/>
        <w:color w:val="C0000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7E1338"/>
    <w:multiLevelType w:val="hybridMultilevel"/>
    <w:tmpl w:val="10BA1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70985"/>
    <w:multiLevelType w:val="multilevel"/>
    <w:tmpl w:val="D7F44EA2"/>
    <w:lvl w:ilvl="0">
      <w:start w:val="1"/>
      <w:numFmt w:val="decimal"/>
      <w:pStyle w:val="Heading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B4F3F89"/>
    <w:multiLevelType w:val="hybridMultilevel"/>
    <w:tmpl w:val="74A68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4360C0"/>
    <w:multiLevelType w:val="hybridMultilevel"/>
    <w:tmpl w:val="FBE2C2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560A68"/>
    <w:multiLevelType w:val="multilevel"/>
    <w:tmpl w:val="CC125F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C0000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5A17237"/>
    <w:multiLevelType w:val="hybridMultilevel"/>
    <w:tmpl w:val="D70A3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4858037">
    <w:abstractNumId w:val="0"/>
  </w:num>
  <w:num w:numId="2" w16cid:durableId="1599558225">
    <w:abstractNumId w:val="5"/>
  </w:num>
  <w:num w:numId="3" w16cid:durableId="530607455">
    <w:abstractNumId w:val="2"/>
  </w:num>
  <w:num w:numId="4" w16cid:durableId="1122574594">
    <w:abstractNumId w:val="4"/>
  </w:num>
  <w:num w:numId="5" w16cid:durableId="1304460066">
    <w:abstractNumId w:val="1"/>
  </w:num>
  <w:num w:numId="6" w16cid:durableId="1131360890">
    <w:abstractNumId w:val="6"/>
  </w:num>
  <w:num w:numId="7" w16cid:durableId="3807934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PDOzonkfme5xUtBcS7qnLpYrpETfIJ01pm4eJ5TFd/73OPwYQ6/9Ah7b9jLN2tsTAgAF/nm51k6CUJM28yWOmQ==" w:salt="2/fp0OEvaCQzT1wNH9UlFA==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824FE"/>
    <w:rsid w:val="0000310C"/>
    <w:rsid w:val="000C52AC"/>
    <w:rsid w:val="001437B8"/>
    <w:rsid w:val="00152B21"/>
    <w:rsid w:val="002737AC"/>
    <w:rsid w:val="003A0F9C"/>
    <w:rsid w:val="003A5AE3"/>
    <w:rsid w:val="003C334F"/>
    <w:rsid w:val="003F1D27"/>
    <w:rsid w:val="00476026"/>
    <w:rsid w:val="004A0635"/>
    <w:rsid w:val="00512FA5"/>
    <w:rsid w:val="0052656A"/>
    <w:rsid w:val="00531C22"/>
    <w:rsid w:val="00536DE3"/>
    <w:rsid w:val="0062583C"/>
    <w:rsid w:val="00645A3E"/>
    <w:rsid w:val="006A3CE5"/>
    <w:rsid w:val="006B5490"/>
    <w:rsid w:val="006C4656"/>
    <w:rsid w:val="006E049E"/>
    <w:rsid w:val="007C26AF"/>
    <w:rsid w:val="007D07F3"/>
    <w:rsid w:val="007E3D9F"/>
    <w:rsid w:val="0080356C"/>
    <w:rsid w:val="008202A2"/>
    <w:rsid w:val="008D7A23"/>
    <w:rsid w:val="0090276F"/>
    <w:rsid w:val="0093445F"/>
    <w:rsid w:val="009708E6"/>
    <w:rsid w:val="00A131AE"/>
    <w:rsid w:val="00A416F6"/>
    <w:rsid w:val="00B039BD"/>
    <w:rsid w:val="00B16A80"/>
    <w:rsid w:val="00B32FAC"/>
    <w:rsid w:val="00C33002"/>
    <w:rsid w:val="00CB67B4"/>
    <w:rsid w:val="00D27098"/>
    <w:rsid w:val="00E21F49"/>
    <w:rsid w:val="00E22859"/>
    <w:rsid w:val="00E623C7"/>
    <w:rsid w:val="00E824FE"/>
    <w:rsid w:val="00E82DE5"/>
    <w:rsid w:val="00EC57EA"/>
    <w:rsid w:val="00F4274D"/>
    <w:rsid w:val="00F7023B"/>
    <w:rsid w:val="00FD37B3"/>
    <w:rsid w:val="00FE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00DA4"/>
  <w15:docId w15:val="{6FCAF071-3E29-4716-9A61-9CA95E4E5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3F3460"/>
    <w:pPr>
      <w:numPr>
        <w:numId w:val="3"/>
      </w:numPr>
      <w:spacing w:after="200" w:line="276" w:lineRule="auto"/>
      <w:outlineLvl w:val="2"/>
    </w:pPr>
    <w:rPr>
      <w:rFonts w:eastAsiaTheme="minorEastAsia"/>
      <w:lang w:eastAsia="ja-JP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816C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6CF8"/>
  </w:style>
  <w:style w:type="paragraph" w:styleId="Footer">
    <w:name w:val="footer"/>
    <w:basedOn w:val="Normal"/>
    <w:link w:val="FooterChar"/>
    <w:uiPriority w:val="99"/>
    <w:unhideWhenUsed/>
    <w:rsid w:val="00816C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6CF8"/>
  </w:style>
  <w:style w:type="paragraph" w:styleId="NormalWeb">
    <w:name w:val="Normal (Web)"/>
    <w:basedOn w:val="Normal"/>
    <w:uiPriority w:val="99"/>
    <w:unhideWhenUsed/>
    <w:rsid w:val="00020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20967"/>
    <w:rPr>
      <w:b/>
      <w:bCs/>
    </w:rPr>
  </w:style>
  <w:style w:type="character" w:styleId="Hyperlink">
    <w:name w:val="Hyperlink"/>
    <w:basedOn w:val="DefaultParagraphFont"/>
    <w:uiPriority w:val="99"/>
    <w:unhideWhenUsed/>
    <w:rsid w:val="00F61DD6"/>
    <w:rPr>
      <w:color w:val="0000FF"/>
      <w:u w:val="single"/>
    </w:rPr>
  </w:style>
  <w:style w:type="table" w:styleId="TableGrid">
    <w:name w:val="Table Grid"/>
    <w:basedOn w:val="TableNormal"/>
    <w:uiPriority w:val="59"/>
    <w:rsid w:val="00F61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69B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372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5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5CD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3F3460"/>
    <w:rPr>
      <w:rFonts w:eastAsiaTheme="minorEastAsia"/>
      <w:lang w:eastAsia="ja-JP"/>
    </w:rPr>
  </w:style>
  <w:style w:type="paragraph" w:styleId="ListBullet">
    <w:name w:val="List Bullet"/>
    <w:basedOn w:val="Normal"/>
    <w:uiPriority w:val="99"/>
    <w:unhideWhenUsed/>
    <w:rsid w:val="007E078B"/>
    <w:pPr>
      <w:tabs>
        <w:tab w:val="num" w:pos="720"/>
      </w:tabs>
      <w:ind w:left="720" w:hanging="720"/>
      <w:contextualSpacing/>
    </w:pPr>
  </w:style>
  <w:style w:type="table" w:customStyle="1" w:styleId="ListTable4-Accent41">
    <w:name w:val="List Table 4 - Accent 41"/>
    <w:basedOn w:val="TableNormal"/>
    <w:uiPriority w:val="49"/>
    <w:rsid w:val="00EB63D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5Dark-Accent41">
    <w:name w:val="Grid Table 5 Dark - Accent 41"/>
    <w:basedOn w:val="TableNormal"/>
    <w:uiPriority w:val="50"/>
    <w:rsid w:val="00EB63D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ListTable4-Accent21">
    <w:name w:val="List Table 4 - Accent 21"/>
    <w:basedOn w:val="TableNormal"/>
    <w:uiPriority w:val="49"/>
    <w:rsid w:val="002C75BC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Default">
    <w:name w:val="Default"/>
    <w:rsid w:val="000C1E62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customStyle="1" w:styleId="MainTitle">
    <w:name w:val="Main Title"/>
    <w:basedOn w:val="Normal"/>
    <w:link w:val="MainTitleChar"/>
    <w:qFormat/>
    <w:rsid w:val="000C1E62"/>
    <w:pPr>
      <w:spacing w:after="100" w:afterAutospacing="1" w:line="320" w:lineRule="exact"/>
    </w:pPr>
    <w:rPr>
      <w:rFonts w:ascii="Century Gothic" w:eastAsia="Kozuka Gothic Pro L" w:hAnsi="Century Gothic" w:cs="Aharoni"/>
      <w:color w:val="FFFFFF" w:themeColor="background1"/>
      <w:sz w:val="28"/>
      <w:szCs w:val="28"/>
    </w:rPr>
  </w:style>
  <w:style w:type="character" w:customStyle="1" w:styleId="MainTitleChar">
    <w:name w:val="Main Title Char"/>
    <w:basedOn w:val="DefaultParagraphFont"/>
    <w:link w:val="MainTitle"/>
    <w:rsid w:val="000C1E62"/>
    <w:rPr>
      <w:rFonts w:ascii="Century Gothic" w:eastAsia="Kozuka Gothic Pro L" w:hAnsi="Century Gothic" w:cs="Aharoni"/>
      <w:color w:val="FFFFFF" w:themeColor="background1"/>
      <w:sz w:val="28"/>
      <w:szCs w:val="28"/>
    </w:rPr>
  </w:style>
  <w:style w:type="table" w:customStyle="1" w:styleId="TableGrid1">
    <w:name w:val="Table Grid1"/>
    <w:basedOn w:val="TableNormal"/>
    <w:next w:val="TableGrid"/>
    <w:uiPriority w:val="59"/>
    <w:rsid w:val="000C1E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RowTitle">
    <w:name w:val="Table Row Title"/>
    <w:basedOn w:val="Normal"/>
    <w:link w:val="TableRowTitleChar"/>
    <w:qFormat/>
    <w:rsid w:val="000C1E62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Century Gothic" w:hAnsi="Century Gothic" w:cs="Trebuchet MS"/>
      <w:b/>
      <w:spacing w:val="-8"/>
      <w:sz w:val="14"/>
      <w:szCs w:val="14"/>
    </w:rPr>
  </w:style>
  <w:style w:type="character" w:customStyle="1" w:styleId="TableRowTitleChar">
    <w:name w:val="Table Row Title Char"/>
    <w:basedOn w:val="DefaultParagraphFont"/>
    <w:link w:val="TableRowTitle"/>
    <w:rsid w:val="000C1E62"/>
    <w:rPr>
      <w:rFonts w:ascii="Century Gothic" w:hAnsi="Century Gothic" w:cs="Trebuchet MS"/>
      <w:b/>
      <w:spacing w:val="-8"/>
      <w:sz w:val="14"/>
      <w:szCs w:val="1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2CC"/>
    </w:tc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2CC"/>
    </w:tc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2CC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2CC"/>
    </w:tc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2CC"/>
    </w:tc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2CC"/>
    </w:tc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2CC"/>
    </w:tc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2CC"/>
    </w:tc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2CC"/>
    </w:tcPr>
  </w:style>
  <w:style w:type="character" w:styleId="PlaceholderText">
    <w:name w:val="Placeholder Text"/>
    <w:basedOn w:val="DefaultParagraphFont"/>
    <w:uiPriority w:val="99"/>
    <w:semiHidden/>
    <w:rsid w:val="007C26AF"/>
    <w:rPr>
      <w:color w:val="808080"/>
    </w:rPr>
  </w:style>
  <w:style w:type="character" w:customStyle="1" w:styleId="PartnerServicerInfo">
    <w:name w:val="Partner/Servicer Info"/>
    <w:basedOn w:val="DefaultParagraphFont"/>
    <w:uiPriority w:val="1"/>
    <w:rsid w:val="007C26AF"/>
    <w:rPr>
      <w:rFonts w:asciiTheme="minorHAnsi" w:hAnsiTheme="minorHAns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u7eK+uy1W9E0cso5Q/2eJExxaQ==">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8C031AB6B5F24398BC11E71ADCBA9A" ma:contentTypeVersion="4" ma:contentTypeDescription="Create a new document." ma:contentTypeScope="" ma:versionID="853b952528c81588dd7952d11e661b0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f1912dda2c34800ae3d5e8677634f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5FBAC6F-CEF7-4BB3-B09A-15AE6A2C84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FF39FE5-07C2-4402-9AD7-A6B1847899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D828B9-7B82-41EA-B77A-8FA1980A44A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MDHAF_Consumer_flyer_040422.docx</Template>
  <TotalTime>1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jfgra</dc:creator>
  <cp:lastModifiedBy>Freeman,Marleigh</cp:lastModifiedBy>
  <cp:revision>2</cp:revision>
  <dcterms:created xsi:type="dcterms:W3CDTF">2022-04-05T13:50:00Z</dcterms:created>
  <dcterms:modified xsi:type="dcterms:W3CDTF">2022-04-05T13:50:00Z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0x010100BF8C031AB6B5F24398BC11E71ADCBA9A</vt:lpwstr>
  </property>
</Properties>
</file>